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2C2" w:rsidRPr="00563493" w:rsidRDefault="00393CAE" w:rsidP="006D32C2">
      <w:pPr>
        <w:tabs>
          <w:tab w:val="left" w:pos="714"/>
        </w:tabs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«УТВЕРЖДАЮ»</w:t>
      </w:r>
      <w:r w:rsidR="006D32C2" w:rsidRPr="00563493">
        <w:rPr>
          <w:rFonts w:ascii="Times New Roman" w:hAnsi="Times New Roman"/>
          <w:sz w:val="28"/>
          <w:szCs w:val="28"/>
        </w:rPr>
        <w:t xml:space="preserve">           </w:t>
      </w:r>
      <w:r w:rsidR="00A91786" w:rsidRPr="00563493">
        <w:rPr>
          <w:rFonts w:ascii="Times New Roman" w:hAnsi="Times New Roman"/>
          <w:sz w:val="28"/>
          <w:szCs w:val="28"/>
        </w:rPr>
        <w:t xml:space="preserve">  </w:t>
      </w:r>
      <w:r w:rsidR="006D32C2" w:rsidRPr="00563493">
        <w:rPr>
          <w:rFonts w:ascii="Times New Roman" w:hAnsi="Times New Roman"/>
          <w:sz w:val="28"/>
          <w:szCs w:val="28"/>
        </w:rPr>
        <w:t xml:space="preserve">  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         </w:t>
      </w:r>
      <w:r w:rsidR="00C9746F" w:rsidRPr="00563493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 </w:t>
      </w:r>
      <w:r w:rsidR="00090796" w:rsidRPr="00563493">
        <w:rPr>
          <w:rFonts w:ascii="Times New Roman" w:hAnsi="Times New Roman"/>
          <w:sz w:val="28"/>
          <w:szCs w:val="28"/>
        </w:rPr>
        <w:t xml:space="preserve"> </w:t>
      </w:r>
    </w:p>
    <w:p w:rsidR="00090796" w:rsidRPr="00563493" w:rsidRDefault="00090796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Директор </w:t>
      </w:r>
    </w:p>
    <w:p w:rsidR="00090796" w:rsidRPr="00563493" w:rsidRDefault="00090796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ГАУ ДО «РСШ</w:t>
      </w:r>
      <w:r w:rsidR="00C1756F">
        <w:rPr>
          <w:rFonts w:ascii="Times New Roman" w:hAnsi="Times New Roman"/>
          <w:sz w:val="28"/>
          <w:szCs w:val="28"/>
        </w:rPr>
        <w:t xml:space="preserve">ОР </w:t>
      </w:r>
      <w:r w:rsidRPr="00563493">
        <w:rPr>
          <w:rFonts w:ascii="Times New Roman" w:hAnsi="Times New Roman"/>
          <w:sz w:val="28"/>
          <w:szCs w:val="28"/>
        </w:rPr>
        <w:t xml:space="preserve"> по шахматам, шашкам, го</w:t>
      </w:r>
      <w:r w:rsidR="00A91786" w:rsidRPr="00563493">
        <w:rPr>
          <w:rFonts w:ascii="Times New Roman" w:hAnsi="Times New Roman"/>
          <w:sz w:val="28"/>
          <w:szCs w:val="28"/>
        </w:rPr>
        <w:t xml:space="preserve">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                 </w:t>
      </w:r>
      <w:r w:rsidR="00C9746F" w:rsidRPr="00563493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</w:t>
      </w:r>
      <w:r w:rsidRPr="00563493">
        <w:rPr>
          <w:rFonts w:ascii="Times New Roman" w:hAnsi="Times New Roman"/>
          <w:sz w:val="28"/>
          <w:szCs w:val="28"/>
        </w:rPr>
        <w:t xml:space="preserve"> </w:t>
      </w:r>
      <w:r w:rsidR="00A91786" w:rsidRPr="00563493">
        <w:rPr>
          <w:rFonts w:ascii="Times New Roman" w:hAnsi="Times New Roman"/>
          <w:sz w:val="28"/>
          <w:szCs w:val="28"/>
        </w:rPr>
        <w:t xml:space="preserve">                      </w:t>
      </w:r>
      <w:r w:rsidR="006D32C2" w:rsidRPr="00563493">
        <w:rPr>
          <w:rFonts w:ascii="Times New Roman" w:hAnsi="Times New Roman"/>
          <w:sz w:val="28"/>
          <w:szCs w:val="28"/>
        </w:rPr>
        <w:t xml:space="preserve">   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 </w:t>
      </w:r>
      <w:r w:rsidR="006D32C2" w:rsidRPr="00563493">
        <w:rPr>
          <w:rFonts w:ascii="Times New Roman" w:hAnsi="Times New Roman"/>
          <w:sz w:val="28"/>
          <w:szCs w:val="28"/>
        </w:rPr>
        <w:t xml:space="preserve"> </w:t>
      </w:r>
      <w:r w:rsidR="00C9746F" w:rsidRPr="00563493">
        <w:rPr>
          <w:rFonts w:ascii="Times New Roman" w:hAnsi="Times New Roman"/>
          <w:sz w:val="28"/>
          <w:szCs w:val="28"/>
        </w:rPr>
        <w:t xml:space="preserve">                   </w:t>
      </w:r>
      <w:r w:rsidRPr="00563493">
        <w:rPr>
          <w:rFonts w:ascii="Times New Roman" w:hAnsi="Times New Roman"/>
          <w:sz w:val="28"/>
          <w:szCs w:val="28"/>
        </w:rPr>
        <w:t xml:space="preserve">                           </w:t>
      </w:r>
      <w:r w:rsidR="00393CAE" w:rsidRPr="0056349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563493">
        <w:rPr>
          <w:rFonts w:ascii="Times New Roman" w:hAnsi="Times New Roman"/>
          <w:sz w:val="28"/>
          <w:szCs w:val="28"/>
        </w:rPr>
        <w:t xml:space="preserve">                             </w:t>
      </w:r>
      <w:r w:rsidR="002D40EB" w:rsidRPr="00563493">
        <w:rPr>
          <w:rFonts w:ascii="Times New Roman" w:hAnsi="Times New Roman"/>
          <w:sz w:val="28"/>
          <w:szCs w:val="28"/>
        </w:rPr>
        <w:t xml:space="preserve"> </w:t>
      </w:r>
      <w:r w:rsidR="00393CAE" w:rsidRPr="00563493">
        <w:rPr>
          <w:rFonts w:ascii="Times New Roman" w:hAnsi="Times New Roman"/>
          <w:sz w:val="28"/>
          <w:szCs w:val="28"/>
        </w:rPr>
        <w:t xml:space="preserve">                           </w:t>
      </w:r>
      <w:r w:rsidR="001B18DE" w:rsidRPr="00563493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393CAE" w:rsidRPr="00563493">
        <w:rPr>
          <w:rFonts w:ascii="Times New Roman" w:hAnsi="Times New Roman"/>
          <w:sz w:val="28"/>
          <w:szCs w:val="28"/>
        </w:rPr>
        <w:t xml:space="preserve">им. Р.Г. </w:t>
      </w:r>
      <w:proofErr w:type="spellStart"/>
      <w:r w:rsidR="00393CAE" w:rsidRPr="00563493">
        <w:rPr>
          <w:rFonts w:ascii="Times New Roman" w:hAnsi="Times New Roman"/>
          <w:sz w:val="28"/>
          <w:szCs w:val="28"/>
        </w:rPr>
        <w:t>Нежметдинова</w:t>
      </w:r>
      <w:proofErr w:type="spellEnd"/>
      <w:r w:rsidR="00A91786" w:rsidRPr="00563493">
        <w:rPr>
          <w:rFonts w:ascii="Times New Roman" w:hAnsi="Times New Roman"/>
          <w:sz w:val="28"/>
          <w:szCs w:val="28"/>
        </w:rPr>
        <w:t xml:space="preserve">  </w:t>
      </w:r>
      <w:r w:rsidRPr="00563493">
        <w:rPr>
          <w:rFonts w:ascii="Times New Roman" w:hAnsi="Times New Roman"/>
          <w:sz w:val="28"/>
          <w:szCs w:val="28"/>
        </w:rPr>
        <w:t xml:space="preserve">   </w:t>
      </w:r>
    </w:p>
    <w:p w:rsidR="006D32C2" w:rsidRPr="00563493" w:rsidRDefault="00090796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_______________ </w:t>
      </w:r>
      <w:proofErr w:type="spellStart"/>
      <w:r w:rsidR="00393CAE" w:rsidRPr="00563493">
        <w:rPr>
          <w:rFonts w:ascii="Times New Roman" w:hAnsi="Times New Roman"/>
          <w:sz w:val="28"/>
          <w:szCs w:val="28"/>
        </w:rPr>
        <w:t>Р.М.Гарифуллин</w:t>
      </w:r>
      <w:proofErr w:type="spellEnd"/>
    </w:p>
    <w:p w:rsidR="006D32C2" w:rsidRPr="00563493" w:rsidRDefault="00095E59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«____» __________ 202</w:t>
      </w:r>
      <w:r w:rsidR="00C1756F">
        <w:rPr>
          <w:rFonts w:ascii="Times New Roman" w:hAnsi="Times New Roman"/>
          <w:sz w:val="28"/>
          <w:szCs w:val="28"/>
        </w:rPr>
        <w:t>6</w:t>
      </w:r>
      <w:r w:rsidR="0026567F" w:rsidRPr="00563493">
        <w:rPr>
          <w:rFonts w:ascii="Times New Roman" w:hAnsi="Times New Roman"/>
          <w:sz w:val="28"/>
          <w:szCs w:val="28"/>
        </w:rPr>
        <w:t xml:space="preserve"> г.</w:t>
      </w:r>
      <w:r w:rsidR="00A91786" w:rsidRPr="00563493">
        <w:rPr>
          <w:rFonts w:ascii="Times New Roman" w:hAnsi="Times New Roman"/>
          <w:sz w:val="28"/>
          <w:szCs w:val="28"/>
        </w:rPr>
        <w:t xml:space="preserve">    </w:t>
      </w:r>
      <w:r w:rsidR="0026567F" w:rsidRPr="00563493">
        <w:rPr>
          <w:rFonts w:ascii="Times New Roman" w:hAnsi="Times New Roman"/>
          <w:sz w:val="28"/>
          <w:szCs w:val="28"/>
        </w:rPr>
        <w:t xml:space="preserve">       </w:t>
      </w:r>
      <w:r w:rsidR="006D32C2" w:rsidRPr="00563493">
        <w:rPr>
          <w:rFonts w:ascii="Times New Roman" w:hAnsi="Times New Roman"/>
          <w:sz w:val="28"/>
          <w:szCs w:val="28"/>
        </w:rPr>
        <w:t xml:space="preserve">  </w:t>
      </w:r>
      <w:r w:rsidR="001B18DE" w:rsidRPr="00563493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6D32C2" w:rsidRPr="00563493">
        <w:rPr>
          <w:rFonts w:ascii="Times New Roman" w:hAnsi="Times New Roman"/>
          <w:sz w:val="28"/>
          <w:szCs w:val="28"/>
        </w:rPr>
        <w:t xml:space="preserve"> </w:t>
      </w:r>
      <w:r w:rsidR="003A7790" w:rsidRPr="00563493">
        <w:rPr>
          <w:rFonts w:ascii="Times New Roman" w:hAnsi="Times New Roman"/>
          <w:sz w:val="28"/>
          <w:szCs w:val="28"/>
        </w:rPr>
        <w:t xml:space="preserve"> </w:t>
      </w:r>
    </w:p>
    <w:p w:rsidR="006D32C2" w:rsidRPr="003A7790" w:rsidRDefault="006D32C2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3A7790">
        <w:rPr>
          <w:rFonts w:ascii="Times New Roman" w:hAnsi="Times New Roman"/>
          <w:sz w:val="24"/>
          <w:szCs w:val="24"/>
        </w:rPr>
        <w:t xml:space="preserve">             </w:t>
      </w:r>
    </w:p>
    <w:p w:rsidR="006D32C2" w:rsidRDefault="006D32C2" w:rsidP="00A91786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b/>
          <w:sz w:val="16"/>
          <w:szCs w:val="16"/>
        </w:rPr>
      </w:pPr>
      <w:r w:rsidRPr="003A7790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E771BC" w:rsidRPr="003A7790">
        <w:rPr>
          <w:rFonts w:ascii="Times New Roman" w:hAnsi="Times New Roman"/>
          <w:sz w:val="24"/>
          <w:szCs w:val="24"/>
        </w:rPr>
        <w:t xml:space="preserve">                   </w:t>
      </w:r>
    </w:p>
    <w:p w:rsidR="00FA014B" w:rsidRPr="00563493" w:rsidRDefault="003C64B8" w:rsidP="00D32FC9">
      <w:pPr>
        <w:tabs>
          <w:tab w:val="left" w:pos="714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ПОЛОЖЕНИЕ</w:t>
      </w:r>
    </w:p>
    <w:p w:rsidR="00C1756F" w:rsidRPr="00C1756F" w:rsidRDefault="00C1756F" w:rsidP="00563493">
      <w:pPr>
        <w:tabs>
          <w:tab w:val="left" w:pos="714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1756F">
        <w:rPr>
          <w:rFonts w:ascii="Times New Roman" w:hAnsi="Times New Roman"/>
          <w:color w:val="000000" w:themeColor="text1"/>
          <w:sz w:val="28"/>
          <w:szCs w:val="28"/>
        </w:rPr>
        <w:t xml:space="preserve">О проведение </w:t>
      </w:r>
      <w:r w:rsidR="006E3EE9">
        <w:rPr>
          <w:rFonts w:ascii="Times New Roman" w:hAnsi="Times New Roman"/>
          <w:color w:val="000000" w:themeColor="text1"/>
          <w:sz w:val="28"/>
          <w:szCs w:val="28"/>
        </w:rPr>
        <w:t xml:space="preserve">командного </w:t>
      </w:r>
      <w:proofErr w:type="gramStart"/>
      <w:r w:rsidR="00233408">
        <w:rPr>
          <w:rFonts w:ascii="Times New Roman" w:hAnsi="Times New Roman"/>
          <w:color w:val="000000" w:themeColor="text1"/>
          <w:sz w:val="28"/>
          <w:szCs w:val="28"/>
        </w:rPr>
        <w:t xml:space="preserve">блиц </w:t>
      </w:r>
      <w:r w:rsidR="006E3EE9">
        <w:rPr>
          <w:rFonts w:ascii="Times New Roman" w:hAnsi="Times New Roman"/>
          <w:color w:val="000000" w:themeColor="text1"/>
          <w:sz w:val="28"/>
          <w:szCs w:val="28"/>
        </w:rPr>
        <w:t>турнира</w:t>
      </w:r>
      <w:proofErr w:type="gramEnd"/>
      <w:r w:rsidR="006E3EE9">
        <w:rPr>
          <w:rFonts w:ascii="Times New Roman" w:hAnsi="Times New Roman"/>
          <w:color w:val="000000" w:themeColor="text1"/>
          <w:sz w:val="28"/>
          <w:szCs w:val="28"/>
        </w:rPr>
        <w:t xml:space="preserve"> по шахматам</w:t>
      </w:r>
      <w:r w:rsidR="009E0291">
        <w:rPr>
          <w:rFonts w:ascii="Times New Roman" w:hAnsi="Times New Roman"/>
          <w:color w:val="000000" w:themeColor="text1"/>
          <w:sz w:val="28"/>
          <w:szCs w:val="28"/>
        </w:rPr>
        <w:t>, посвященный дню тренера.</w:t>
      </w:r>
    </w:p>
    <w:p w:rsidR="003C64B8" w:rsidRPr="00563493" w:rsidRDefault="00563493" w:rsidP="00563493">
      <w:pPr>
        <w:tabs>
          <w:tab w:val="left" w:pos="714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3C64B8" w:rsidRPr="00563493">
        <w:rPr>
          <w:rFonts w:ascii="Times New Roman" w:hAnsi="Times New Roman"/>
          <w:b/>
          <w:sz w:val="28"/>
          <w:szCs w:val="28"/>
        </w:rPr>
        <w:t>ЦЕЛИ И ЗА</w:t>
      </w:r>
      <w:r w:rsidR="006E3EE9">
        <w:rPr>
          <w:rFonts w:ascii="Times New Roman" w:hAnsi="Times New Roman"/>
          <w:b/>
          <w:sz w:val="28"/>
          <w:szCs w:val="28"/>
        </w:rPr>
        <w:t>ДАЧИ</w:t>
      </w:r>
    </w:p>
    <w:p w:rsidR="006D32C2" w:rsidRPr="00563493" w:rsidRDefault="006D32C2" w:rsidP="00D32FC9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- Повышение уровня спортивн</w:t>
      </w:r>
      <w:r w:rsidR="00090796" w:rsidRPr="00563493">
        <w:rPr>
          <w:rFonts w:ascii="Times New Roman" w:hAnsi="Times New Roman"/>
          <w:sz w:val="28"/>
          <w:szCs w:val="28"/>
        </w:rPr>
        <w:t xml:space="preserve">ого мастерства  шахматистов </w:t>
      </w:r>
    </w:p>
    <w:p w:rsidR="006D32C2" w:rsidRPr="00563493" w:rsidRDefault="006D32C2" w:rsidP="00D32FC9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- Популяризация шахма</w:t>
      </w:r>
      <w:r w:rsidR="004108E6" w:rsidRPr="00563493">
        <w:rPr>
          <w:rFonts w:ascii="Times New Roman" w:hAnsi="Times New Roman"/>
          <w:sz w:val="28"/>
          <w:szCs w:val="28"/>
        </w:rPr>
        <w:t>т и укрепление дружеских связей</w:t>
      </w:r>
      <w:r w:rsidRPr="00563493">
        <w:rPr>
          <w:rFonts w:ascii="Times New Roman" w:hAnsi="Times New Roman"/>
          <w:sz w:val="28"/>
          <w:szCs w:val="28"/>
        </w:rPr>
        <w:t xml:space="preserve"> среди </w:t>
      </w:r>
      <w:r w:rsidR="00090796" w:rsidRPr="00563493">
        <w:rPr>
          <w:rFonts w:ascii="Times New Roman" w:hAnsi="Times New Roman"/>
          <w:sz w:val="28"/>
          <w:szCs w:val="28"/>
        </w:rPr>
        <w:t xml:space="preserve"> шахматистов </w:t>
      </w:r>
    </w:p>
    <w:p w:rsidR="006D32C2" w:rsidRPr="00563493" w:rsidRDefault="001B18DE" w:rsidP="00D32FC9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- Определение</w:t>
      </w:r>
      <w:r w:rsidR="006D32C2" w:rsidRPr="00563493">
        <w:rPr>
          <w:rFonts w:ascii="Times New Roman" w:hAnsi="Times New Roman"/>
          <w:sz w:val="28"/>
          <w:szCs w:val="28"/>
        </w:rPr>
        <w:t xml:space="preserve"> лучших команд </w:t>
      </w:r>
    </w:p>
    <w:p w:rsidR="00E73D65" w:rsidRPr="00563493" w:rsidRDefault="00563493" w:rsidP="00563493">
      <w:pPr>
        <w:tabs>
          <w:tab w:val="left" w:pos="71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EF7F96" w:rsidRPr="00563493">
        <w:rPr>
          <w:rFonts w:ascii="Times New Roman" w:hAnsi="Times New Roman"/>
          <w:b/>
          <w:sz w:val="28"/>
          <w:szCs w:val="28"/>
        </w:rPr>
        <w:t>ВРЕМЯ И МЕСТО ПРОВЕДЕНИЯ</w:t>
      </w:r>
    </w:p>
    <w:p w:rsidR="00DE5BC4" w:rsidRPr="00563493" w:rsidRDefault="0019446C" w:rsidP="00FC3C6C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ab/>
      </w:r>
      <w:r w:rsidRPr="00563493">
        <w:rPr>
          <w:rFonts w:ascii="Times New Roman" w:hAnsi="Times New Roman"/>
          <w:sz w:val="28"/>
          <w:szCs w:val="28"/>
        </w:rPr>
        <w:tab/>
      </w:r>
      <w:r w:rsidR="006D32C2" w:rsidRPr="00563493">
        <w:rPr>
          <w:rFonts w:ascii="Times New Roman" w:hAnsi="Times New Roman"/>
          <w:sz w:val="28"/>
          <w:szCs w:val="28"/>
        </w:rPr>
        <w:t>Соревнования проводятся в г.</w:t>
      </w:r>
      <w:r w:rsidR="002F377F" w:rsidRPr="00563493">
        <w:rPr>
          <w:rFonts w:ascii="Times New Roman" w:hAnsi="Times New Roman"/>
          <w:sz w:val="28"/>
          <w:szCs w:val="28"/>
        </w:rPr>
        <w:t xml:space="preserve"> </w:t>
      </w:r>
      <w:r w:rsidR="00563493">
        <w:rPr>
          <w:rFonts w:ascii="Times New Roman" w:hAnsi="Times New Roman"/>
          <w:sz w:val="28"/>
          <w:szCs w:val="28"/>
        </w:rPr>
        <w:t>Казани</w:t>
      </w:r>
      <w:r w:rsidR="006D32C2" w:rsidRPr="00563493">
        <w:rPr>
          <w:rFonts w:ascii="Times New Roman" w:hAnsi="Times New Roman"/>
          <w:sz w:val="28"/>
          <w:szCs w:val="28"/>
        </w:rPr>
        <w:t xml:space="preserve"> </w:t>
      </w:r>
      <w:r w:rsidR="00C1756F">
        <w:rPr>
          <w:rFonts w:ascii="Times New Roman" w:hAnsi="Times New Roman"/>
          <w:b/>
          <w:sz w:val="28"/>
          <w:szCs w:val="28"/>
        </w:rPr>
        <w:t>28</w:t>
      </w:r>
      <w:r w:rsidR="004108E6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C1756F">
        <w:rPr>
          <w:rFonts w:ascii="Times New Roman" w:hAnsi="Times New Roman"/>
          <w:b/>
          <w:sz w:val="28"/>
          <w:szCs w:val="28"/>
        </w:rPr>
        <w:t>октя</w:t>
      </w:r>
      <w:r w:rsidR="00090796" w:rsidRPr="00117FCF">
        <w:rPr>
          <w:rFonts w:ascii="Times New Roman" w:hAnsi="Times New Roman"/>
          <w:b/>
          <w:sz w:val="28"/>
          <w:szCs w:val="28"/>
        </w:rPr>
        <w:t xml:space="preserve">бря </w:t>
      </w:r>
      <w:r w:rsidR="004E7017" w:rsidRPr="00117FCF">
        <w:rPr>
          <w:rFonts w:ascii="Times New Roman" w:hAnsi="Times New Roman"/>
          <w:b/>
          <w:sz w:val="28"/>
          <w:szCs w:val="28"/>
        </w:rPr>
        <w:t>202</w:t>
      </w:r>
      <w:r w:rsidR="00C1756F">
        <w:rPr>
          <w:rFonts w:ascii="Times New Roman" w:hAnsi="Times New Roman"/>
          <w:b/>
          <w:sz w:val="28"/>
          <w:szCs w:val="28"/>
        </w:rPr>
        <w:t>6</w:t>
      </w:r>
      <w:r w:rsidR="006D32C2" w:rsidRPr="00117FCF">
        <w:rPr>
          <w:rFonts w:ascii="Times New Roman" w:hAnsi="Times New Roman"/>
          <w:b/>
          <w:sz w:val="28"/>
          <w:szCs w:val="28"/>
        </w:rPr>
        <w:t>г</w:t>
      </w:r>
      <w:r w:rsidR="00230626" w:rsidRPr="00563493">
        <w:rPr>
          <w:rFonts w:ascii="Times New Roman" w:hAnsi="Times New Roman"/>
          <w:sz w:val="28"/>
          <w:szCs w:val="28"/>
        </w:rPr>
        <w:t>.</w:t>
      </w:r>
      <w:r w:rsidR="006D32C2" w:rsidRPr="00563493">
        <w:rPr>
          <w:rFonts w:ascii="Times New Roman" w:hAnsi="Times New Roman"/>
          <w:sz w:val="28"/>
          <w:szCs w:val="28"/>
        </w:rPr>
        <w:t xml:space="preserve"> в помещении </w:t>
      </w:r>
      <w:r w:rsidR="0083441D">
        <w:rPr>
          <w:rFonts w:ascii="Times New Roman" w:hAnsi="Times New Roman"/>
          <w:sz w:val="28"/>
          <w:szCs w:val="28"/>
        </w:rPr>
        <w:t>СОШ №41 по адресу Хади Такташ, 81.</w:t>
      </w:r>
    </w:p>
    <w:p w:rsidR="00FC3C6C" w:rsidRPr="00563493" w:rsidRDefault="0019446C" w:rsidP="00D32FC9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ab/>
      </w:r>
      <w:r w:rsidRPr="00563493">
        <w:rPr>
          <w:rFonts w:ascii="Times New Roman" w:hAnsi="Times New Roman"/>
          <w:sz w:val="28"/>
          <w:szCs w:val="28"/>
        </w:rPr>
        <w:tab/>
      </w:r>
      <w:r w:rsidR="00321EB5" w:rsidRPr="00563493">
        <w:rPr>
          <w:rFonts w:ascii="Times New Roman" w:hAnsi="Times New Roman"/>
          <w:sz w:val="28"/>
          <w:szCs w:val="28"/>
        </w:rPr>
        <w:t xml:space="preserve">Всем командам необходимо предварительно, </w:t>
      </w:r>
      <w:r w:rsidR="00321EB5" w:rsidRPr="00117FCF">
        <w:rPr>
          <w:rFonts w:ascii="Times New Roman" w:hAnsi="Times New Roman"/>
          <w:b/>
          <w:sz w:val="28"/>
          <w:szCs w:val="28"/>
        </w:rPr>
        <w:t xml:space="preserve">с </w:t>
      </w:r>
      <w:r w:rsidR="006E3EE9">
        <w:rPr>
          <w:rFonts w:ascii="Times New Roman" w:hAnsi="Times New Roman"/>
          <w:b/>
          <w:sz w:val="28"/>
          <w:szCs w:val="28"/>
        </w:rPr>
        <w:t>20</w:t>
      </w:r>
      <w:r w:rsidR="00C1756F">
        <w:rPr>
          <w:rFonts w:ascii="Times New Roman" w:hAnsi="Times New Roman"/>
          <w:b/>
          <w:sz w:val="28"/>
          <w:szCs w:val="28"/>
        </w:rPr>
        <w:t xml:space="preserve"> октя</w:t>
      </w:r>
      <w:r w:rsidR="001A7349" w:rsidRPr="00117FCF">
        <w:rPr>
          <w:rFonts w:ascii="Times New Roman" w:hAnsi="Times New Roman"/>
          <w:b/>
          <w:sz w:val="28"/>
          <w:szCs w:val="28"/>
        </w:rPr>
        <w:t>бря</w:t>
      </w:r>
      <w:r w:rsidR="00321EB5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C1756F">
        <w:rPr>
          <w:rFonts w:ascii="Times New Roman" w:hAnsi="Times New Roman"/>
          <w:b/>
          <w:sz w:val="28"/>
          <w:szCs w:val="28"/>
        </w:rPr>
        <w:t>по 2</w:t>
      </w:r>
      <w:r w:rsidR="006E3EE9">
        <w:rPr>
          <w:rFonts w:ascii="Times New Roman" w:hAnsi="Times New Roman"/>
          <w:b/>
          <w:sz w:val="28"/>
          <w:szCs w:val="28"/>
        </w:rPr>
        <w:t>7</w:t>
      </w:r>
      <w:r w:rsidR="004E7017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C1756F">
        <w:rPr>
          <w:rFonts w:ascii="Times New Roman" w:hAnsi="Times New Roman"/>
          <w:b/>
          <w:sz w:val="28"/>
          <w:szCs w:val="28"/>
        </w:rPr>
        <w:t>октя</w:t>
      </w:r>
      <w:r w:rsidR="001A7349" w:rsidRPr="00117FCF">
        <w:rPr>
          <w:rFonts w:ascii="Times New Roman" w:hAnsi="Times New Roman"/>
          <w:b/>
          <w:sz w:val="28"/>
          <w:szCs w:val="28"/>
        </w:rPr>
        <w:t>бря</w:t>
      </w:r>
      <w:r w:rsidR="00FC3C6C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4E7017" w:rsidRPr="00117FCF">
        <w:rPr>
          <w:rFonts w:ascii="Times New Roman" w:hAnsi="Times New Roman"/>
          <w:b/>
          <w:sz w:val="28"/>
          <w:szCs w:val="28"/>
        </w:rPr>
        <w:t>202</w:t>
      </w:r>
      <w:r w:rsidR="00C1756F">
        <w:rPr>
          <w:rFonts w:ascii="Times New Roman" w:hAnsi="Times New Roman"/>
          <w:b/>
          <w:sz w:val="28"/>
          <w:szCs w:val="28"/>
        </w:rPr>
        <w:t>6</w:t>
      </w:r>
      <w:r w:rsidR="00321EB5" w:rsidRPr="00117FCF">
        <w:rPr>
          <w:rFonts w:ascii="Times New Roman" w:hAnsi="Times New Roman"/>
          <w:b/>
          <w:sz w:val="28"/>
          <w:szCs w:val="28"/>
        </w:rPr>
        <w:t>г</w:t>
      </w:r>
      <w:r w:rsidR="00321EB5" w:rsidRPr="00563493">
        <w:rPr>
          <w:rFonts w:ascii="Times New Roman" w:hAnsi="Times New Roman"/>
          <w:sz w:val="28"/>
          <w:szCs w:val="28"/>
        </w:rPr>
        <w:t xml:space="preserve">. </w:t>
      </w:r>
      <w:r w:rsidR="00321EB5" w:rsidRPr="00563493">
        <w:rPr>
          <w:rFonts w:ascii="Times New Roman" w:hAnsi="Times New Roman"/>
          <w:b/>
          <w:sz w:val="28"/>
          <w:szCs w:val="28"/>
        </w:rPr>
        <w:t>подать заявки и</w:t>
      </w:r>
      <w:r w:rsidR="00321EB5" w:rsidRPr="00563493">
        <w:rPr>
          <w:rFonts w:ascii="Times New Roman" w:hAnsi="Times New Roman"/>
          <w:sz w:val="28"/>
          <w:szCs w:val="28"/>
        </w:rPr>
        <w:t xml:space="preserve"> </w:t>
      </w:r>
      <w:r w:rsidR="00321EB5" w:rsidRPr="00563493">
        <w:rPr>
          <w:rFonts w:ascii="Times New Roman" w:hAnsi="Times New Roman"/>
          <w:b/>
          <w:sz w:val="28"/>
          <w:szCs w:val="28"/>
        </w:rPr>
        <w:t>пройти регистрацию</w:t>
      </w:r>
      <w:r w:rsidR="00321EB5" w:rsidRPr="00563493">
        <w:rPr>
          <w:rFonts w:ascii="Times New Roman" w:hAnsi="Times New Roman"/>
          <w:sz w:val="28"/>
          <w:szCs w:val="28"/>
        </w:rPr>
        <w:t xml:space="preserve">. </w:t>
      </w:r>
      <w:r w:rsidR="00321EB5" w:rsidRPr="00563493">
        <w:rPr>
          <w:rFonts w:ascii="Times New Roman" w:hAnsi="Times New Roman"/>
          <w:sz w:val="28"/>
          <w:szCs w:val="28"/>
        </w:rPr>
        <w:tab/>
      </w:r>
    </w:p>
    <w:p w:rsidR="006D32C2" w:rsidRPr="00563493" w:rsidRDefault="00FC3C6C" w:rsidP="00D32FC9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ab/>
      </w:r>
      <w:r w:rsidR="00D35EEE" w:rsidRPr="00563493">
        <w:rPr>
          <w:rFonts w:ascii="Times New Roman" w:hAnsi="Times New Roman"/>
          <w:sz w:val="28"/>
          <w:szCs w:val="28"/>
        </w:rPr>
        <w:tab/>
      </w:r>
      <w:r w:rsidR="006D32C2" w:rsidRPr="00563493">
        <w:rPr>
          <w:rFonts w:ascii="Times New Roman" w:hAnsi="Times New Roman"/>
          <w:b/>
          <w:sz w:val="28"/>
          <w:szCs w:val="28"/>
          <w:u w:val="single"/>
        </w:rPr>
        <w:t xml:space="preserve">Регистрация </w:t>
      </w:r>
      <w:r w:rsidR="001A7349" w:rsidRPr="00563493">
        <w:rPr>
          <w:rFonts w:ascii="Times New Roman" w:hAnsi="Times New Roman"/>
          <w:b/>
          <w:sz w:val="28"/>
          <w:szCs w:val="28"/>
          <w:u w:val="single"/>
        </w:rPr>
        <w:t>в дни</w:t>
      </w:r>
      <w:r w:rsidR="00D35EEE" w:rsidRPr="00563493">
        <w:rPr>
          <w:rFonts w:ascii="Times New Roman" w:hAnsi="Times New Roman"/>
          <w:b/>
          <w:sz w:val="28"/>
          <w:szCs w:val="28"/>
          <w:u w:val="single"/>
        </w:rPr>
        <w:t xml:space="preserve"> проведения соревнований</w:t>
      </w:r>
      <w:r w:rsidR="006D32C2" w:rsidRPr="00563493">
        <w:rPr>
          <w:rFonts w:ascii="Times New Roman" w:hAnsi="Times New Roman"/>
          <w:b/>
          <w:sz w:val="28"/>
          <w:szCs w:val="28"/>
          <w:u w:val="single"/>
        </w:rPr>
        <w:t xml:space="preserve"> не осуществляется!!!</w:t>
      </w:r>
    </w:p>
    <w:p w:rsidR="006A4014" w:rsidRPr="00563493" w:rsidRDefault="006A4014" w:rsidP="00695875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  <w:u w:val="single"/>
        </w:rPr>
      </w:pPr>
      <w:r w:rsidRPr="00563493">
        <w:rPr>
          <w:rFonts w:ascii="Times New Roman" w:hAnsi="Times New Roman"/>
          <w:sz w:val="28"/>
          <w:szCs w:val="28"/>
        </w:rPr>
        <w:t>Команды, не прошедшие предварительную регистрацию, к участию в турнире</w:t>
      </w:r>
      <w:r w:rsidRPr="00563493">
        <w:rPr>
          <w:rFonts w:ascii="Times New Roman" w:hAnsi="Times New Roman"/>
          <w:b/>
          <w:sz w:val="28"/>
          <w:szCs w:val="28"/>
        </w:rPr>
        <w:t xml:space="preserve"> </w:t>
      </w:r>
      <w:r w:rsidRPr="00563493">
        <w:rPr>
          <w:rFonts w:ascii="Times New Roman" w:hAnsi="Times New Roman"/>
          <w:b/>
          <w:sz w:val="28"/>
          <w:szCs w:val="28"/>
          <w:u w:val="single"/>
        </w:rPr>
        <w:t>не допускаются!</w:t>
      </w:r>
    </w:p>
    <w:p w:rsidR="006A4014" w:rsidRPr="00563493" w:rsidRDefault="006A4014" w:rsidP="0069587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Для проведения жеребьёвки выявляются средние рейтинги всех команд. Рейтинг каждой команды определяется как средний </w:t>
      </w:r>
      <w:r w:rsidR="00704410" w:rsidRPr="00704410">
        <w:rPr>
          <w:rFonts w:ascii="Times New Roman" w:hAnsi="Times New Roman"/>
          <w:b/>
          <w:sz w:val="28"/>
          <w:szCs w:val="28"/>
          <w:u w:val="single"/>
        </w:rPr>
        <w:t>российский</w:t>
      </w:r>
      <w:r w:rsidR="00704410" w:rsidRPr="00704410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704410">
        <w:rPr>
          <w:rFonts w:ascii="Times New Roman" w:hAnsi="Times New Roman"/>
          <w:b/>
          <w:sz w:val="28"/>
          <w:szCs w:val="28"/>
          <w:u w:val="single"/>
        </w:rPr>
        <w:t>рейтинг</w:t>
      </w:r>
      <w:r w:rsidR="00853AF9">
        <w:rPr>
          <w:rFonts w:ascii="Times New Roman" w:hAnsi="Times New Roman"/>
          <w:b/>
          <w:sz w:val="28"/>
          <w:szCs w:val="28"/>
          <w:u w:val="single"/>
        </w:rPr>
        <w:t xml:space="preserve"> по </w:t>
      </w:r>
      <w:r w:rsidR="006625F5">
        <w:rPr>
          <w:rFonts w:ascii="Times New Roman" w:hAnsi="Times New Roman"/>
          <w:b/>
          <w:sz w:val="28"/>
          <w:szCs w:val="28"/>
          <w:u w:val="single"/>
        </w:rPr>
        <w:t xml:space="preserve"> шахмата</w:t>
      </w:r>
      <w:proofErr w:type="gramStart"/>
      <w:r w:rsidR="006625F5">
        <w:rPr>
          <w:rFonts w:ascii="Times New Roman" w:hAnsi="Times New Roman"/>
          <w:b/>
          <w:sz w:val="28"/>
          <w:szCs w:val="28"/>
          <w:u w:val="single"/>
        </w:rPr>
        <w:t>м</w:t>
      </w:r>
      <w:r w:rsidR="00853AF9">
        <w:rPr>
          <w:rFonts w:ascii="Times New Roman" w:hAnsi="Times New Roman"/>
          <w:b/>
          <w:sz w:val="28"/>
          <w:szCs w:val="28"/>
          <w:u w:val="single"/>
        </w:rPr>
        <w:t>-</w:t>
      </w:r>
      <w:proofErr w:type="gramEnd"/>
      <w:r w:rsidR="00853AF9">
        <w:rPr>
          <w:rFonts w:ascii="Times New Roman" w:hAnsi="Times New Roman"/>
          <w:b/>
          <w:sz w:val="28"/>
          <w:szCs w:val="28"/>
          <w:u w:val="single"/>
        </w:rPr>
        <w:t xml:space="preserve"> блиц</w:t>
      </w:r>
      <w:r w:rsidR="006625F5">
        <w:rPr>
          <w:rFonts w:ascii="Times New Roman" w:hAnsi="Times New Roman"/>
          <w:sz w:val="28"/>
          <w:szCs w:val="28"/>
        </w:rPr>
        <w:t xml:space="preserve"> всех </w:t>
      </w:r>
      <w:r w:rsidRPr="00563493">
        <w:rPr>
          <w:rFonts w:ascii="Times New Roman" w:hAnsi="Times New Roman"/>
          <w:sz w:val="28"/>
          <w:szCs w:val="28"/>
        </w:rPr>
        <w:t>игроков данной команды</w:t>
      </w:r>
      <w:r w:rsidR="00006C59" w:rsidRPr="00563493">
        <w:rPr>
          <w:rFonts w:ascii="Times New Roman" w:hAnsi="Times New Roman"/>
          <w:sz w:val="28"/>
          <w:szCs w:val="28"/>
        </w:rPr>
        <w:t>.</w:t>
      </w:r>
    </w:p>
    <w:p w:rsidR="001A7349" w:rsidRPr="00563493" w:rsidRDefault="001A7349" w:rsidP="00563493">
      <w:pPr>
        <w:shd w:val="clear" w:color="auto" w:fill="FFFFFF"/>
        <w:spacing w:line="255" w:lineRule="exact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63493">
        <w:rPr>
          <w:rFonts w:ascii="Times New Roman" w:hAnsi="Times New Roman"/>
          <w:b/>
          <w:sz w:val="28"/>
          <w:szCs w:val="28"/>
          <w:u w:val="single"/>
        </w:rPr>
        <w:t>Программа соревнований: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2409"/>
        <w:gridCol w:w="5529"/>
      </w:tblGrid>
      <w:tr w:rsidR="006A4014" w:rsidRPr="00563493" w:rsidTr="00B84968">
        <w:trPr>
          <w:trHeight w:val="551"/>
        </w:trPr>
        <w:tc>
          <w:tcPr>
            <w:tcW w:w="1668" w:type="dxa"/>
          </w:tcPr>
          <w:p w:rsidR="006A4014" w:rsidRPr="00563493" w:rsidRDefault="006A4014" w:rsidP="00C1756F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r w:rsidR="00C1756F">
              <w:rPr>
                <w:rFonts w:ascii="Times New Roman" w:eastAsia="Calibri" w:hAnsi="Times New Roman"/>
                <w:b/>
                <w:sz w:val="28"/>
                <w:szCs w:val="28"/>
              </w:rPr>
              <w:t>28 октября</w:t>
            </w:r>
          </w:p>
        </w:tc>
        <w:tc>
          <w:tcPr>
            <w:tcW w:w="2409" w:type="dxa"/>
          </w:tcPr>
          <w:p w:rsidR="006A4014" w:rsidRPr="00563493" w:rsidRDefault="00233408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14</w:t>
            </w:r>
            <w:r w:rsidR="00C1756F">
              <w:rPr>
                <w:rFonts w:ascii="Times New Roman" w:eastAsia="Calibri" w:hAnsi="Times New Roman"/>
                <w:b/>
                <w:sz w:val="28"/>
                <w:szCs w:val="28"/>
              </w:rPr>
              <w:t>.45</w:t>
            </w:r>
          </w:p>
          <w:p w:rsidR="006A4014" w:rsidRPr="00563493" w:rsidRDefault="00233408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15</w:t>
            </w:r>
            <w:r w:rsidR="006A4014"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.</w:t>
            </w:r>
            <w:r w:rsidR="00FC3C6C"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15</w:t>
            </w:r>
          </w:p>
          <w:p w:rsidR="001A7349" w:rsidRPr="00563493" w:rsidRDefault="001A7349" w:rsidP="00D713DC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5529" w:type="dxa"/>
          </w:tcPr>
          <w:p w:rsidR="006A4014" w:rsidRPr="00563493" w:rsidRDefault="001A7349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Открытие соревнований</w:t>
            </w:r>
            <w:r w:rsidR="006A4014"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</w:p>
          <w:p w:rsidR="006A4014" w:rsidRPr="00563493" w:rsidRDefault="00233408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Начало турнира. Закрытие после окончания турнира</w:t>
            </w:r>
          </w:p>
          <w:p w:rsidR="001A7349" w:rsidRPr="00563493" w:rsidRDefault="001A7349" w:rsidP="00233408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1A7349" w:rsidRPr="00563493" w:rsidRDefault="001A7349" w:rsidP="00BD6C55">
      <w:pPr>
        <w:tabs>
          <w:tab w:val="left" w:pos="-1276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3493" w:rsidRDefault="00563493" w:rsidP="00BD6C55">
      <w:pPr>
        <w:tabs>
          <w:tab w:val="left" w:pos="-1276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6011" w:rsidRPr="00563493" w:rsidRDefault="00E73D65" w:rsidP="00BD6C55">
      <w:pPr>
        <w:tabs>
          <w:tab w:val="left" w:pos="-1276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3.</w:t>
      </w:r>
      <w:r w:rsidR="00202BF1" w:rsidRPr="00563493">
        <w:rPr>
          <w:rFonts w:ascii="Times New Roman" w:hAnsi="Times New Roman"/>
          <w:b/>
          <w:sz w:val="28"/>
          <w:szCs w:val="28"/>
        </w:rPr>
        <w:t>ПОРЯДОК И СИСТЕМА ПР</w:t>
      </w:r>
      <w:r w:rsidR="009D6EF5" w:rsidRPr="00563493">
        <w:rPr>
          <w:rFonts w:ascii="Times New Roman" w:hAnsi="Times New Roman"/>
          <w:b/>
          <w:sz w:val="28"/>
          <w:szCs w:val="28"/>
        </w:rPr>
        <w:t>О</w:t>
      </w:r>
      <w:r w:rsidR="00202BF1" w:rsidRPr="00563493">
        <w:rPr>
          <w:rFonts w:ascii="Times New Roman" w:hAnsi="Times New Roman"/>
          <w:b/>
          <w:sz w:val="28"/>
          <w:szCs w:val="28"/>
        </w:rPr>
        <w:t>ВЕДЕНИЯ</w:t>
      </w:r>
    </w:p>
    <w:p w:rsidR="00C1756F" w:rsidRPr="00C1756F" w:rsidRDefault="0083441D" w:rsidP="00C1756F">
      <w:pPr>
        <w:tabs>
          <w:tab w:val="left" w:pos="714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AC6493">
        <w:rPr>
          <w:rFonts w:ascii="Times New Roman" w:hAnsi="Times New Roman"/>
          <w:sz w:val="28"/>
          <w:szCs w:val="28"/>
        </w:rPr>
        <w:t>Командные с</w:t>
      </w:r>
      <w:r w:rsidR="00187BB5" w:rsidRPr="00563493">
        <w:rPr>
          <w:rFonts w:ascii="Times New Roman" w:hAnsi="Times New Roman"/>
          <w:sz w:val="28"/>
          <w:szCs w:val="28"/>
        </w:rPr>
        <w:t xml:space="preserve">оревнования </w:t>
      </w:r>
      <w:r w:rsidR="00233408">
        <w:rPr>
          <w:rFonts w:ascii="Times New Roman" w:hAnsi="Times New Roman"/>
          <w:sz w:val="28"/>
          <w:szCs w:val="28"/>
        </w:rPr>
        <w:t xml:space="preserve"> по шахматам (блиц</w:t>
      </w:r>
      <w:proofErr w:type="gramStart"/>
      <w:r w:rsidR="00233408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="00233408">
        <w:rPr>
          <w:rFonts w:ascii="Times New Roman" w:hAnsi="Times New Roman"/>
          <w:sz w:val="28"/>
          <w:szCs w:val="28"/>
        </w:rPr>
        <w:t xml:space="preserve"> </w:t>
      </w:r>
      <w:r w:rsidR="006E3EE9">
        <w:rPr>
          <w:rFonts w:ascii="Times New Roman" w:hAnsi="Times New Roman"/>
          <w:sz w:val="28"/>
          <w:szCs w:val="28"/>
        </w:rPr>
        <w:t xml:space="preserve">проводятся по швейцарской или круговой системе в зависимости от количества заявившихся команд. </w:t>
      </w:r>
    </w:p>
    <w:p w:rsidR="0083441D" w:rsidRDefault="00117FCF" w:rsidP="0083441D">
      <w:pPr>
        <w:spacing w:line="268" w:lineRule="auto"/>
        <w:ind w:right="216"/>
        <w:jc w:val="both"/>
        <w:rPr>
          <w:sz w:val="29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77464">
        <w:rPr>
          <w:rFonts w:ascii="Times New Roman" w:hAnsi="Times New Roman"/>
          <w:sz w:val="28"/>
          <w:szCs w:val="28"/>
        </w:rPr>
        <w:t xml:space="preserve">в </w:t>
      </w:r>
      <w:r w:rsidR="00187BB5" w:rsidRPr="00563493">
        <w:rPr>
          <w:rFonts w:ascii="Times New Roman" w:hAnsi="Times New Roman"/>
          <w:sz w:val="28"/>
          <w:szCs w:val="28"/>
        </w:rPr>
        <w:t>соответствии с Правилами вида спорта «ШАХМАТЫ»</w:t>
      </w:r>
      <w:r w:rsidR="00DE6A25" w:rsidRPr="00563493">
        <w:rPr>
          <w:rFonts w:ascii="Times New Roman" w:hAnsi="Times New Roman"/>
          <w:sz w:val="28"/>
          <w:szCs w:val="28"/>
        </w:rPr>
        <w:t>, утверждёнными Приказом Мин</w:t>
      </w:r>
      <w:r w:rsidR="001A7349" w:rsidRPr="00563493">
        <w:rPr>
          <w:rFonts w:ascii="Times New Roman" w:hAnsi="Times New Roman"/>
          <w:sz w:val="28"/>
          <w:szCs w:val="28"/>
        </w:rPr>
        <w:t>истерства спорта РФ № 988 от 29.12.2020</w:t>
      </w:r>
      <w:r w:rsidR="0083441D">
        <w:rPr>
          <w:rFonts w:ascii="Times New Roman" w:hAnsi="Times New Roman"/>
          <w:sz w:val="28"/>
          <w:szCs w:val="28"/>
        </w:rPr>
        <w:t xml:space="preserve"> </w:t>
      </w:r>
      <w:r w:rsidR="0083441D">
        <w:rPr>
          <w:sz w:val="29"/>
        </w:rPr>
        <w:t>(с изменениями,</w:t>
      </w:r>
      <w:r w:rsidR="0083441D">
        <w:rPr>
          <w:spacing w:val="-19"/>
          <w:sz w:val="29"/>
        </w:rPr>
        <w:t xml:space="preserve"> </w:t>
      </w:r>
      <w:r w:rsidR="0083441D">
        <w:rPr>
          <w:sz w:val="29"/>
        </w:rPr>
        <w:t>внесенными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приказами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Министерства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спорта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Российской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Федерации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 xml:space="preserve">от </w:t>
      </w:r>
      <w:r w:rsidR="0083441D">
        <w:rPr>
          <w:spacing w:val="-2"/>
          <w:sz w:val="29"/>
        </w:rPr>
        <w:t>10</w:t>
      </w:r>
      <w:r w:rsidR="0083441D">
        <w:rPr>
          <w:spacing w:val="-17"/>
          <w:sz w:val="29"/>
        </w:rPr>
        <w:t xml:space="preserve"> </w:t>
      </w:r>
      <w:r w:rsidR="0083441D">
        <w:rPr>
          <w:spacing w:val="-2"/>
          <w:sz w:val="29"/>
        </w:rPr>
        <w:t>апреля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2023г.</w:t>
      </w:r>
      <w:r w:rsidR="0083441D">
        <w:rPr>
          <w:spacing w:val="-16"/>
          <w:sz w:val="29"/>
        </w:rPr>
        <w:t xml:space="preserve"> </w:t>
      </w:r>
      <w:r w:rsidR="0083441D">
        <w:rPr>
          <w:color w:val="1C1C1C"/>
          <w:spacing w:val="-2"/>
          <w:sz w:val="29"/>
        </w:rPr>
        <w:t>№</w:t>
      </w:r>
      <w:r w:rsidR="0083441D">
        <w:rPr>
          <w:color w:val="1C1C1C"/>
          <w:spacing w:val="-16"/>
          <w:sz w:val="29"/>
        </w:rPr>
        <w:t xml:space="preserve"> </w:t>
      </w:r>
      <w:r w:rsidR="0083441D">
        <w:rPr>
          <w:spacing w:val="-2"/>
          <w:sz w:val="29"/>
        </w:rPr>
        <w:t>243,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lastRenderedPageBreak/>
        <w:t>от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11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мая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2023г.</w:t>
      </w:r>
      <w:r w:rsidR="0083441D">
        <w:rPr>
          <w:spacing w:val="-17"/>
          <w:sz w:val="29"/>
        </w:rPr>
        <w:t xml:space="preserve"> </w:t>
      </w:r>
      <w:r w:rsidR="0083441D">
        <w:rPr>
          <w:color w:val="131313"/>
          <w:spacing w:val="-2"/>
          <w:sz w:val="29"/>
        </w:rPr>
        <w:t>№</w:t>
      </w:r>
      <w:r w:rsidR="0083441D">
        <w:rPr>
          <w:color w:val="131313"/>
          <w:spacing w:val="13"/>
          <w:sz w:val="29"/>
        </w:rPr>
        <w:t xml:space="preserve"> </w:t>
      </w:r>
      <w:r w:rsidR="0083441D">
        <w:rPr>
          <w:spacing w:val="-2"/>
          <w:sz w:val="29"/>
        </w:rPr>
        <w:t>315</w:t>
      </w:r>
      <w:r w:rsidR="00D7727F">
        <w:rPr>
          <w:spacing w:val="-2"/>
          <w:sz w:val="29"/>
        </w:rPr>
        <w:t>, №792 от 1 сентября 2026г.</w:t>
      </w:r>
      <w:r w:rsidR="0083441D">
        <w:rPr>
          <w:spacing w:val="-2"/>
          <w:sz w:val="29"/>
        </w:rPr>
        <w:t>)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и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не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противоречащим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Правилам игры</w:t>
      </w:r>
      <w:r w:rsidR="0083441D">
        <w:rPr>
          <w:spacing w:val="-17"/>
          <w:sz w:val="29"/>
        </w:rPr>
        <w:t xml:space="preserve"> </w:t>
      </w:r>
      <w:r w:rsidR="0083441D">
        <w:rPr>
          <w:spacing w:val="-2"/>
          <w:sz w:val="29"/>
        </w:rPr>
        <w:t xml:space="preserve">в </w:t>
      </w:r>
      <w:r w:rsidR="0083441D">
        <w:rPr>
          <w:sz w:val="29"/>
        </w:rPr>
        <w:t>шахматы ФИДЕ.</w:t>
      </w:r>
    </w:p>
    <w:p w:rsidR="0018055B" w:rsidRPr="0083441D" w:rsidRDefault="006625F5" w:rsidP="0083441D">
      <w:pPr>
        <w:spacing w:line="268" w:lineRule="auto"/>
        <w:ind w:right="216"/>
        <w:jc w:val="both"/>
        <w:rPr>
          <w:sz w:val="29"/>
        </w:rPr>
      </w:pPr>
      <w:r>
        <w:rPr>
          <w:rFonts w:ascii="Times New Roman" w:hAnsi="Times New Roman"/>
          <w:sz w:val="28"/>
          <w:szCs w:val="28"/>
        </w:rPr>
        <w:t>Организаторы вправе изменить систему и количество туров, в зависимости от количества команд.</w:t>
      </w:r>
      <w:r w:rsidR="0018055B" w:rsidRPr="00563493">
        <w:rPr>
          <w:rFonts w:ascii="Times New Roman" w:hAnsi="Times New Roman"/>
          <w:sz w:val="28"/>
          <w:szCs w:val="28"/>
        </w:rPr>
        <w:t xml:space="preserve"> </w:t>
      </w:r>
      <w:r w:rsidR="00DE2B49" w:rsidRPr="00563493">
        <w:rPr>
          <w:rFonts w:ascii="Times New Roman" w:hAnsi="Times New Roman"/>
          <w:sz w:val="28"/>
          <w:szCs w:val="28"/>
        </w:rPr>
        <w:t xml:space="preserve">Контроль времени –  </w:t>
      </w:r>
      <w:r w:rsidR="00233408">
        <w:rPr>
          <w:rFonts w:ascii="Times New Roman" w:hAnsi="Times New Roman"/>
          <w:b/>
          <w:sz w:val="28"/>
          <w:szCs w:val="28"/>
        </w:rPr>
        <w:t>3</w:t>
      </w:r>
      <w:r w:rsidR="00DE2B49" w:rsidRPr="00563493">
        <w:rPr>
          <w:rFonts w:ascii="Times New Roman" w:hAnsi="Times New Roman"/>
          <w:b/>
          <w:sz w:val="28"/>
          <w:szCs w:val="28"/>
        </w:rPr>
        <w:t xml:space="preserve"> минут на всю партию</w:t>
      </w:r>
      <w:r w:rsidR="00DE2B49" w:rsidRPr="00563493">
        <w:rPr>
          <w:rFonts w:ascii="Times New Roman" w:hAnsi="Times New Roman"/>
          <w:sz w:val="28"/>
          <w:szCs w:val="28"/>
        </w:rPr>
        <w:t xml:space="preserve"> каждому участнику</w:t>
      </w:r>
      <w:r w:rsidR="001A7349" w:rsidRPr="00563493">
        <w:rPr>
          <w:rFonts w:ascii="Times New Roman" w:hAnsi="Times New Roman"/>
          <w:sz w:val="28"/>
          <w:szCs w:val="28"/>
        </w:rPr>
        <w:t xml:space="preserve"> </w:t>
      </w:r>
      <w:r w:rsidR="00233408">
        <w:rPr>
          <w:rFonts w:ascii="Times New Roman" w:hAnsi="Times New Roman"/>
          <w:b/>
          <w:sz w:val="28"/>
          <w:szCs w:val="28"/>
        </w:rPr>
        <w:t>с добавлением 2</w:t>
      </w:r>
      <w:r w:rsidR="00CC2965" w:rsidRPr="00563493">
        <w:rPr>
          <w:rFonts w:ascii="Times New Roman" w:hAnsi="Times New Roman"/>
          <w:b/>
          <w:sz w:val="28"/>
          <w:szCs w:val="28"/>
        </w:rPr>
        <w:t xml:space="preserve"> сек </w:t>
      </w:r>
      <w:r w:rsidR="00CC2965" w:rsidRPr="00563493">
        <w:rPr>
          <w:rFonts w:ascii="Times New Roman" w:hAnsi="Times New Roman"/>
          <w:sz w:val="28"/>
          <w:szCs w:val="28"/>
        </w:rPr>
        <w:t>на каждый ход, начиная с первого</w:t>
      </w:r>
      <w:r w:rsidR="007A0CB1" w:rsidRPr="00563493">
        <w:rPr>
          <w:rFonts w:ascii="Times New Roman" w:hAnsi="Times New Roman"/>
          <w:sz w:val="28"/>
          <w:szCs w:val="28"/>
        </w:rPr>
        <w:t xml:space="preserve">. </w:t>
      </w:r>
    </w:p>
    <w:p w:rsidR="00A919F9" w:rsidRDefault="00A919F9" w:rsidP="00D27617">
      <w:pPr>
        <w:shd w:val="clear" w:color="auto" w:fill="FFFFFF"/>
        <w:spacing w:line="255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27617" w:rsidRPr="00563493" w:rsidRDefault="00464F9D" w:rsidP="00D27617">
      <w:pPr>
        <w:shd w:val="clear" w:color="auto" w:fill="FFFFFF"/>
        <w:spacing w:line="255" w:lineRule="exact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4</w:t>
      </w:r>
      <w:r w:rsidR="00D27617" w:rsidRPr="00563493">
        <w:rPr>
          <w:rFonts w:ascii="Times New Roman" w:hAnsi="Times New Roman"/>
          <w:b/>
          <w:sz w:val="28"/>
          <w:szCs w:val="28"/>
        </w:rPr>
        <w:t>. РУКОВОДСТВО ПРОВЕДЕНИЕМ СОРЕВНОВАНИЙ.</w:t>
      </w:r>
    </w:p>
    <w:p w:rsidR="00031C9B" w:rsidRPr="00563493" w:rsidRDefault="00D27617" w:rsidP="00F042C3">
      <w:pPr>
        <w:shd w:val="clear" w:color="auto" w:fill="FFFFFF"/>
        <w:spacing w:line="240" w:lineRule="auto"/>
        <w:ind w:right="17" w:firstLine="465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Общее руководство проведе</w:t>
      </w:r>
      <w:r w:rsidR="004E7017" w:rsidRPr="00563493">
        <w:rPr>
          <w:rFonts w:ascii="Times New Roman" w:hAnsi="Times New Roman"/>
          <w:sz w:val="28"/>
          <w:szCs w:val="28"/>
        </w:rPr>
        <w:t xml:space="preserve">нием соревнований осуществляет </w:t>
      </w:r>
      <w:r w:rsidR="001A7349" w:rsidRPr="00563493">
        <w:rPr>
          <w:rFonts w:ascii="Times New Roman" w:hAnsi="Times New Roman"/>
          <w:sz w:val="28"/>
          <w:szCs w:val="28"/>
        </w:rPr>
        <w:t>ГАУ ДО «РСШ</w:t>
      </w:r>
      <w:r w:rsidR="0083441D">
        <w:rPr>
          <w:rFonts w:ascii="Times New Roman" w:hAnsi="Times New Roman"/>
          <w:sz w:val="28"/>
          <w:szCs w:val="28"/>
        </w:rPr>
        <w:t>ОР</w:t>
      </w:r>
      <w:r w:rsidR="001A7349" w:rsidRPr="00563493">
        <w:rPr>
          <w:rFonts w:ascii="Times New Roman" w:hAnsi="Times New Roman"/>
          <w:sz w:val="28"/>
          <w:szCs w:val="28"/>
        </w:rPr>
        <w:t xml:space="preserve"> им. Р.Г. </w:t>
      </w:r>
      <w:proofErr w:type="spellStart"/>
      <w:r w:rsidR="001A7349" w:rsidRPr="00563493">
        <w:rPr>
          <w:rFonts w:ascii="Times New Roman" w:hAnsi="Times New Roman"/>
          <w:sz w:val="28"/>
          <w:szCs w:val="28"/>
        </w:rPr>
        <w:t>Нежметдинова</w:t>
      </w:r>
      <w:proofErr w:type="spellEnd"/>
      <w:r w:rsidR="001A7349" w:rsidRPr="00563493">
        <w:rPr>
          <w:rFonts w:ascii="Times New Roman" w:hAnsi="Times New Roman"/>
          <w:sz w:val="28"/>
          <w:szCs w:val="28"/>
        </w:rPr>
        <w:t xml:space="preserve">». </w:t>
      </w:r>
      <w:r w:rsidRPr="00563493">
        <w:rPr>
          <w:rFonts w:ascii="Times New Roman" w:hAnsi="Times New Roman"/>
          <w:sz w:val="28"/>
          <w:szCs w:val="28"/>
        </w:rPr>
        <w:t>Непосредственное проведение возлагается на судейскую коллегию</w:t>
      </w:r>
      <w:r w:rsidR="001A7349" w:rsidRPr="00563493">
        <w:rPr>
          <w:rFonts w:ascii="Times New Roman" w:hAnsi="Times New Roman"/>
          <w:sz w:val="28"/>
          <w:szCs w:val="28"/>
        </w:rPr>
        <w:t>.</w:t>
      </w:r>
      <w:r w:rsidRPr="00563493">
        <w:rPr>
          <w:rFonts w:ascii="Times New Roman" w:hAnsi="Times New Roman"/>
          <w:sz w:val="28"/>
          <w:szCs w:val="28"/>
        </w:rPr>
        <w:t xml:space="preserve"> </w:t>
      </w:r>
    </w:p>
    <w:p w:rsidR="00F042C3" w:rsidRPr="00563493" w:rsidRDefault="00F042C3" w:rsidP="00F042C3">
      <w:pPr>
        <w:shd w:val="clear" w:color="auto" w:fill="FFFFFF"/>
        <w:spacing w:line="240" w:lineRule="auto"/>
        <w:ind w:right="17" w:firstLine="465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27617" w:rsidRPr="00563493" w:rsidRDefault="00464F9D" w:rsidP="00464F9D">
      <w:pPr>
        <w:shd w:val="clear" w:color="auto" w:fill="FFFFFF"/>
        <w:spacing w:after="0" w:line="240" w:lineRule="auto"/>
        <w:ind w:left="360" w:right="17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5.</w:t>
      </w:r>
      <w:r w:rsidR="0018055B" w:rsidRPr="00563493">
        <w:rPr>
          <w:rFonts w:ascii="Times New Roman" w:hAnsi="Times New Roman"/>
          <w:sz w:val="28"/>
          <w:szCs w:val="28"/>
        </w:rPr>
        <w:t xml:space="preserve"> </w:t>
      </w:r>
      <w:r w:rsidR="00D27617" w:rsidRPr="00563493">
        <w:rPr>
          <w:rFonts w:ascii="Times New Roman" w:hAnsi="Times New Roman"/>
          <w:b/>
          <w:sz w:val="28"/>
          <w:szCs w:val="28"/>
        </w:rPr>
        <w:t>ОБЕСПЕЧЕНИЕ БЕЗОПАСН</w:t>
      </w:r>
      <w:r w:rsidR="00563493">
        <w:rPr>
          <w:rFonts w:ascii="Times New Roman" w:hAnsi="Times New Roman"/>
          <w:b/>
          <w:sz w:val="28"/>
          <w:szCs w:val="28"/>
        </w:rPr>
        <w:t>ОСТИ УЧАСТНИКОВ</w:t>
      </w:r>
      <w:r w:rsidR="00D27617" w:rsidRPr="00563493">
        <w:rPr>
          <w:rFonts w:ascii="Times New Roman" w:hAnsi="Times New Roman"/>
          <w:b/>
          <w:sz w:val="28"/>
          <w:szCs w:val="28"/>
        </w:rPr>
        <w:t>.</w:t>
      </w:r>
    </w:p>
    <w:p w:rsidR="00D27617" w:rsidRPr="00563493" w:rsidRDefault="00D27617" w:rsidP="002A0A02">
      <w:pPr>
        <w:shd w:val="clear" w:color="auto" w:fill="FFFFFF"/>
        <w:spacing w:line="240" w:lineRule="auto"/>
        <w:ind w:right="17" w:firstLine="465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 Ответственным за обеспечение без</w:t>
      </w:r>
      <w:r w:rsidR="00115949">
        <w:rPr>
          <w:rFonts w:ascii="Times New Roman" w:hAnsi="Times New Roman"/>
          <w:sz w:val="28"/>
          <w:szCs w:val="28"/>
        </w:rPr>
        <w:t>опасности участников в турнирном помещении является судейская коллег</w:t>
      </w:r>
      <w:r w:rsidR="005E43D2">
        <w:rPr>
          <w:rFonts w:ascii="Times New Roman" w:hAnsi="Times New Roman"/>
          <w:sz w:val="28"/>
          <w:szCs w:val="28"/>
        </w:rPr>
        <w:t xml:space="preserve">ия соревнования.  </w:t>
      </w:r>
    </w:p>
    <w:p w:rsidR="00D27617" w:rsidRPr="00563493" w:rsidRDefault="00D27617" w:rsidP="002A0A02">
      <w:pPr>
        <w:spacing w:line="240" w:lineRule="auto"/>
        <w:ind w:firstLine="465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Медицинское обеспечение участников и зрителей во время соревнований возлагается на администрацию </w:t>
      </w:r>
      <w:r w:rsidR="001A7349" w:rsidRPr="00563493">
        <w:rPr>
          <w:rFonts w:ascii="Times New Roman" w:hAnsi="Times New Roman"/>
          <w:sz w:val="28"/>
          <w:szCs w:val="28"/>
        </w:rPr>
        <w:t>ГАУ ДО «</w:t>
      </w:r>
      <w:r w:rsidR="00242159" w:rsidRPr="00563493">
        <w:rPr>
          <w:rFonts w:ascii="Times New Roman" w:hAnsi="Times New Roman"/>
          <w:sz w:val="28"/>
          <w:szCs w:val="28"/>
        </w:rPr>
        <w:t>РС</w:t>
      </w:r>
      <w:r w:rsidR="001A7349" w:rsidRPr="00563493">
        <w:rPr>
          <w:rFonts w:ascii="Times New Roman" w:hAnsi="Times New Roman"/>
          <w:sz w:val="28"/>
          <w:szCs w:val="28"/>
        </w:rPr>
        <w:t>Ш</w:t>
      </w:r>
      <w:r w:rsidR="0083441D">
        <w:rPr>
          <w:rFonts w:ascii="Times New Roman" w:hAnsi="Times New Roman"/>
          <w:sz w:val="28"/>
          <w:szCs w:val="28"/>
        </w:rPr>
        <w:t>ОР</w:t>
      </w:r>
      <w:r w:rsidRPr="00563493">
        <w:rPr>
          <w:rFonts w:ascii="Times New Roman" w:hAnsi="Times New Roman"/>
          <w:sz w:val="28"/>
          <w:szCs w:val="28"/>
        </w:rPr>
        <w:t xml:space="preserve"> им. Р.Г. </w:t>
      </w:r>
      <w:proofErr w:type="spellStart"/>
      <w:r w:rsidRPr="00563493">
        <w:rPr>
          <w:rFonts w:ascii="Times New Roman" w:hAnsi="Times New Roman"/>
          <w:sz w:val="28"/>
          <w:szCs w:val="28"/>
        </w:rPr>
        <w:t>Нежметдинова</w:t>
      </w:r>
      <w:proofErr w:type="spellEnd"/>
      <w:r w:rsidR="001A7349" w:rsidRPr="00563493">
        <w:rPr>
          <w:rFonts w:ascii="Times New Roman" w:hAnsi="Times New Roman"/>
          <w:sz w:val="28"/>
          <w:szCs w:val="28"/>
        </w:rPr>
        <w:t>»</w:t>
      </w:r>
      <w:r w:rsidRPr="00563493">
        <w:rPr>
          <w:rFonts w:ascii="Times New Roman" w:hAnsi="Times New Roman"/>
          <w:sz w:val="28"/>
          <w:szCs w:val="28"/>
        </w:rPr>
        <w:t>.</w:t>
      </w:r>
    </w:p>
    <w:p w:rsidR="00CC53B1" w:rsidRPr="00563493" w:rsidRDefault="00CC53B1" w:rsidP="002A0A02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73D65" w:rsidRPr="00563493" w:rsidRDefault="00464F9D" w:rsidP="0019446C">
      <w:pPr>
        <w:tabs>
          <w:tab w:val="left" w:pos="714"/>
        </w:tabs>
        <w:spacing w:line="24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6</w:t>
      </w:r>
      <w:r w:rsidR="00660E0A" w:rsidRPr="00563493">
        <w:rPr>
          <w:rFonts w:ascii="Times New Roman" w:hAnsi="Times New Roman"/>
          <w:b/>
          <w:sz w:val="28"/>
          <w:szCs w:val="28"/>
        </w:rPr>
        <w:t>.</w:t>
      </w:r>
      <w:r w:rsidR="00F042C3" w:rsidRPr="00563493">
        <w:rPr>
          <w:rFonts w:ascii="Times New Roman" w:hAnsi="Times New Roman"/>
          <w:b/>
          <w:sz w:val="28"/>
          <w:szCs w:val="28"/>
        </w:rPr>
        <w:t xml:space="preserve"> </w:t>
      </w:r>
      <w:r w:rsidR="00CD3C18" w:rsidRPr="00563493">
        <w:rPr>
          <w:rFonts w:ascii="Times New Roman" w:hAnsi="Times New Roman"/>
          <w:b/>
          <w:sz w:val="28"/>
          <w:szCs w:val="28"/>
        </w:rPr>
        <w:t>УЧАСТНИКИ СОРЕВНОВАНИЙ</w:t>
      </w:r>
    </w:p>
    <w:p w:rsidR="005E43D2" w:rsidRDefault="00CB0145" w:rsidP="00B05706">
      <w:pPr>
        <w:tabs>
          <w:tab w:val="left" w:pos="71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   </w:t>
      </w:r>
      <w:r w:rsidR="00401B46" w:rsidRPr="00563493">
        <w:rPr>
          <w:rFonts w:ascii="Times New Roman" w:hAnsi="Times New Roman"/>
          <w:sz w:val="28"/>
          <w:szCs w:val="28"/>
        </w:rPr>
        <w:tab/>
      </w:r>
      <w:proofErr w:type="gramStart"/>
      <w:r w:rsidR="004D2F63" w:rsidRPr="00563493">
        <w:rPr>
          <w:rFonts w:ascii="Times New Roman" w:hAnsi="Times New Roman"/>
          <w:sz w:val="28"/>
          <w:szCs w:val="28"/>
        </w:rPr>
        <w:t xml:space="preserve">К участию в </w:t>
      </w:r>
      <w:r w:rsidR="009102BF" w:rsidRPr="00563493">
        <w:rPr>
          <w:rFonts w:ascii="Times New Roman" w:hAnsi="Times New Roman"/>
          <w:sz w:val="28"/>
          <w:szCs w:val="28"/>
        </w:rPr>
        <w:t>соревнованиях</w:t>
      </w:r>
      <w:r w:rsidR="00542CE0" w:rsidRPr="00563493">
        <w:rPr>
          <w:rFonts w:ascii="Times New Roman" w:hAnsi="Times New Roman"/>
          <w:sz w:val="28"/>
          <w:szCs w:val="28"/>
        </w:rPr>
        <w:t xml:space="preserve"> </w:t>
      </w:r>
      <w:r w:rsidR="0083441D" w:rsidRPr="00C1756F">
        <w:rPr>
          <w:rFonts w:ascii="Times New Roman" w:hAnsi="Times New Roman"/>
          <w:color w:val="000000" w:themeColor="text1"/>
          <w:sz w:val="28"/>
          <w:szCs w:val="28"/>
        </w:rPr>
        <w:t>до</w:t>
      </w:r>
      <w:r w:rsidR="00D7727F">
        <w:rPr>
          <w:rFonts w:ascii="Times New Roman" w:hAnsi="Times New Roman"/>
          <w:color w:val="000000" w:themeColor="text1"/>
          <w:sz w:val="28"/>
          <w:szCs w:val="28"/>
        </w:rPr>
        <w:t>пускается команда, состоящая из 3-х человек</w:t>
      </w:r>
      <w:r w:rsidR="00542CE0" w:rsidRPr="00563493">
        <w:rPr>
          <w:rFonts w:ascii="Times New Roman" w:hAnsi="Times New Roman"/>
          <w:sz w:val="28"/>
          <w:szCs w:val="28"/>
        </w:rPr>
        <w:t xml:space="preserve"> </w:t>
      </w:r>
      <w:r w:rsidR="005E43D2">
        <w:rPr>
          <w:rFonts w:ascii="Times New Roman" w:hAnsi="Times New Roman"/>
          <w:sz w:val="28"/>
          <w:szCs w:val="28"/>
        </w:rPr>
        <w:t>(</w:t>
      </w:r>
      <w:proofErr w:type="gramEnd"/>
    </w:p>
    <w:p w:rsidR="00717601" w:rsidRDefault="00853AF9" w:rsidP="00B05706">
      <w:pPr>
        <w:tabs>
          <w:tab w:val="left" w:pos="71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1-я доска, </w:t>
      </w:r>
      <w:r w:rsidR="005E43D2">
        <w:rPr>
          <w:rFonts w:ascii="Times New Roman" w:hAnsi="Times New Roman"/>
          <w:sz w:val="28"/>
          <w:szCs w:val="28"/>
        </w:rPr>
        <w:t xml:space="preserve"> участник </w:t>
      </w:r>
      <w:r>
        <w:rPr>
          <w:rFonts w:ascii="Times New Roman" w:hAnsi="Times New Roman"/>
          <w:sz w:val="28"/>
          <w:szCs w:val="28"/>
        </w:rPr>
        <w:t xml:space="preserve">18 лет и старше </w:t>
      </w:r>
      <w:r w:rsidR="005E43D2">
        <w:rPr>
          <w:rFonts w:ascii="Times New Roman" w:hAnsi="Times New Roman"/>
          <w:sz w:val="28"/>
          <w:szCs w:val="28"/>
        </w:rPr>
        <w:t>без ограничений по рейтингу</w:t>
      </w:r>
      <w:r w:rsidR="001429DD">
        <w:rPr>
          <w:rFonts w:ascii="Times New Roman" w:hAnsi="Times New Roman"/>
          <w:sz w:val="28"/>
          <w:szCs w:val="28"/>
        </w:rPr>
        <w:t xml:space="preserve"> и полу</w:t>
      </w:r>
      <w:r w:rsidR="005E43D2">
        <w:rPr>
          <w:rFonts w:ascii="Times New Roman" w:hAnsi="Times New Roman"/>
          <w:sz w:val="28"/>
          <w:szCs w:val="28"/>
        </w:rPr>
        <w:t xml:space="preserve">, </w:t>
      </w:r>
      <w:r w:rsidR="001429DD">
        <w:rPr>
          <w:rFonts w:ascii="Times New Roman" w:hAnsi="Times New Roman"/>
          <w:sz w:val="28"/>
          <w:szCs w:val="28"/>
        </w:rPr>
        <w:t xml:space="preserve">2-я доска </w:t>
      </w:r>
      <w:r w:rsidR="006625F5">
        <w:rPr>
          <w:rFonts w:ascii="Times New Roman" w:hAnsi="Times New Roman"/>
          <w:sz w:val="28"/>
          <w:szCs w:val="28"/>
        </w:rPr>
        <w:t xml:space="preserve"> без ограничения по возрасту, </w:t>
      </w:r>
      <w:r w:rsidR="001429DD">
        <w:rPr>
          <w:rFonts w:ascii="Times New Roman" w:hAnsi="Times New Roman"/>
          <w:sz w:val="28"/>
          <w:szCs w:val="28"/>
        </w:rPr>
        <w:t xml:space="preserve"> рейтингу</w:t>
      </w:r>
      <w:r w:rsidR="006625F5">
        <w:rPr>
          <w:rFonts w:ascii="Times New Roman" w:hAnsi="Times New Roman"/>
          <w:sz w:val="28"/>
          <w:szCs w:val="28"/>
        </w:rPr>
        <w:t xml:space="preserve"> и полу</w:t>
      </w:r>
      <w:r w:rsidR="005E43D2">
        <w:rPr>
          <w:rFonts w:ascii="Times New Roman" w:hAnsi="Times New Roman"/>
          <w:sz w:val="28"/>
          <w:szCs w:val="28"/>
        </w:rPr>
        <w:t xml:space="preserve">, 3-я доска </w:t>
      </w:r>
      <w:r w:rsidR="006625F5">
        <w:rPr>
          <w:rFonts w:ascii="Times New Roman" w:hAnsi="Times New Roman"/>
          <w:sz w:val="28"/>
          <w:szCs w:val="28"/>
        </w:rPr>
        <w:t xml:space="preserve">без ограничения по возрасту </w:t>
      </w:r>
      <w:r w:rsidR="001429DD">
        <w:rPr>
          <w:rFonts w:ascii="Times New Roman" w:hAnsi="Times New Roman"/>
          <w:sz w:val="28"/>
          <w:szCs w:val="28"/>
        </w:rPr>
        <w:t xml:space="preserve"> рейтингу</w:t>
      </w:r>
      <w:r w:rsidR="006625F5">
        <w:rPr>
          <w:rFonts w:ascii="Times New Roman" w:hAnsi="Times New Roman"/>
          <w:sz w:val="28"/>
          <w:szCs w:val="28"/>
        </w:rPr>
        <w:t>, полу</w:t>
      </w:r>
      <w:r w:rsidR="001429DD">
        <w:rPr>
          <w:rFonts w:ascii="Times New Roman" w:hAnsi="Times New Roman"/>
          <w:sz w:val="28"/>
          <w:szCs w:val="28"/>
        </w:rPr>
        <w:t xml:space="preserve">),  </w:t>
      </w:r>
      <w:r w:rsidR="00993C68" w:rsidRPr="00563493">
        <w:rPr>
          <w:rFonts w:ascii="Times New Roman" w:hAnsi="Times New Roman"/>
          <w:sz w:val="28"/>
          <w:szCs w:val="28"/>
        </w:rPr>
        <w:t xml:space="preserve">своевременно </w:t>
      </w:r>
      <w:r w:rsidR="00031C9B" w:rsidRPr="00563493">
        <w:rPr>
          <w:rFonts w:ascii="Times New Roman" w:hAnsi="Times New Roman"/>
          <w:sz w:val="28"/>
          <w:szCs w:val="28"/>
        </w:rPr>
        <w:t xml:space="preserve">подавшие </w:t>
      </w:r>
      <w:r w:rsidR="00993C68" w:rsidRPr="00563493">
        <w:rPr>
          <w:rFonts w:ascii="Times New Roman" w:hAnsi="Times New Roman"/>
          <w:sz w:val="28"/>
          <w:szCs w:val="28"/>
        </w:rPr>
        <w:t xml:space="preserve">свои </w:t>
      </w:r>
      <w:r w:rsidR="00031C9B" w:rsidRPr="00563493">
        <w:rPr>
          <w:rFonts w:ascii="Times New Roman" w:hAnsi="Times New Roman"/>
          <w:sz w:val="28"/>
          <w:szCs w:val="28"/>
        </w:rPr>
        <w:t>заявки</w:t>
      </w:r>
      <w:r w:rsidR="003711BE">
        <w:rPr>
          <w:rFonts w:ascii="Times New Roman" w:hAnsi="Times New Roman"/>
          <w:sz w:val="28"/>
          <w:szCs w:val="28"/>
        </w:rPr>
        <w:t>, и</w:t>
      </w:r>
      <w:r w:rsidR="005E43D2">
        <w:rPr>
          <w:rFonts w:ascii="Times New Roman" w:hAnsi="Times New Roman"/>
          <w:sz w:val="28"/>
          <w:szCs w:val="28"/>
        </w:rPr>
        <w:t xml:space="preserve"> оплатившие турнирный взнос 4500</w:t>
      </w:r>
      <w:r w:rsidR="006625F5">
        <w:rPr>
          <w:rFonts w:ascii="Times New Roman" w:hAnsi="Times New Roman"/>
          <w:sz w:val="28"/>
          <w:szCs w:val="28"/>
        </w:rPr>
        <w:t xml:space="preserve"> руб. </w:t>
      </w:r>
      <w:r w:rsidR="001429DD">
        <w:rPr>
          <w:rFonts w:ascii="Times New Roman" w:hAnsi="Times New Roman"/>
          <w:sz w:val="28"/>
          <w:szCs w:val="28"/>
        </w:rPr>
        <w:t xml:space="preserve">Взнос за команду оплачивает </w:t>
      </w:r>
      <w:r w:rsidR="006625F5">
        <w:rPr>
          <w:rFonts w:ascii="Times New Roman" w:hAnsi="Times New Roman"/>
          <w:sz w:val="28"/>
          <w:szCs w:val="28"/>
        </w:rPr>
        <w:t>совершенноле</w:t>
      </w:r>
      <w:r>
        <w:rPr>
          <w:rFonts w:ascii="Times New Roman" w:hAnsi="Times New Roman"/>
          <w:sz w:val="28"/>
          <w:szCs w:val="28"/>
        </w:rPr>
        <w:t>тний участник.</w:t>
      </w:r>
      <w:proofErr w:type="gramEnd"/>
    </w:p>
    <w:p w:rsidR="00B05706" w:rsidRPr="00117FCF" w:rsidRDefault="00242159" w:rsidP="00B05706">
      <w:pPr>
        <w:tabs>
          <w:tab w:val="left" w:pos="714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563493">
        <w:rPr>
          <w:rFonts w:ascii="Times New Roman" w:hAnsi="Times New Roman"/>
          <w:sz w:val="28"/>
          <w:szCs w:val="28"/>
        </w:rPr>
        <w:t>В заявке должны быть указаны основные сведения по каждому</w:t>
      </w:r>
      <w:r w:rsidR="00006C59" w:rsidRPr="00563493">
        <w:rPr>
          <w:rFonts w:ascii="Times New Roman" w:hAnsi="Times New Roman"/>
          <w:sz w:val="28"/>
          <w:szCs w:val="28"/>
        </w:rPr>
        <w:t xml:space="preserve"> участник</w:t>
      </w:r>
      <w:r w:rsidR="00993C68" w:rsidRPr="00563493">
        <w:rPr>
          <w:rFonts w:ascii="Times New Roman" w:hAnsi="Times New Roman"/>
          <w:sz w:val="28"/>
          <w:szCs w:val="28"/>
        </w:rPr>
        <w:t>у (Ф, И, О,</w:t>
      </w:r>
      <w:r w:rsidR="00A919F9">
        <w:rPr>
          <w:rFonts w:ascii="Times New Roman" w:hAnsi="Times New Roman"/>
          <w:sz w:val="28"/>
          <w:szCs w:val="28"/>
        </w:rPr>
        <w:t xml:space="preserve"> дата рождения, </w:t>
      </w:r>
      <w:r w:rsidRPr="00563493">
        <w:rPr>
          <w:rFonts w:ascii="Times New Roman" w:hAnsi="Times New Roman"/>
          <w:sz w:val="28"/>
          <w:szCs w:val="28"/>
        </w:rPr>
        <w:t>адрес</w:t>
      </w:r>
      <w:r w:rsidR="00A919F9">
        <w:rPr>
          <w:rFonts w:ascii="Times New Roman" w:hAnsi="Times New Roman"/>
          <w:sz w:val="28"/>
          <w:szCs w:val="28"/>
        </w:rPr>
        <w:t xml:space="preserve"> прописки</w:t>
      </w:r>
      <w:r w:rsidRPr="00563493">
        <w:rPr>
          <w:rFonts w:ascii="Times New Roman" w:hAnsi="Times New Roman"/>
          <w:sz w:val="28"/>
          <w:szCs w:val="28"/>
        </w:rPr>
        <w:t xml:space="preserve">, спортивный </w:t>
      </w:r>
      <w:r w:rsidR="00A919F9">
        <w:rPr>
          <w:rFonts w:ascii="Times New Roman" w:hAnsi="Times New Roman"/>
          <w:sz w:val="28"/>
          <w:szCs w:val="28"/>
        </w:rPr>
        <w:t xml:space="preserve">или юношеский </w:t>
      </w:r>
      <w:r w:rsidRPr="00563493">
        <w:rPr>
          <w:rFonts w:ascii="Times New Roman" w:hAnsi="Times New Roman"/>
          <w:sz w:val="28"/>
          <w:szCs w:val="28"/>
        </w:rPr>
        <w:t xml:space="preserve">разряд, </w:t>
      </w:r>
      <w:r w:rsidRPr="00563493">
        <w:rPr>
          <w:rFonts w:ascii="Times New Roman" w:hAnsi="Times New Roman"/>
          <w:sz w:val="28"/>
          <w:szCs w:val="28"/>
          <w:lang w:val="en-US"/>
        </w:rPr>
        <w:t>ID</w:t>
      </w:r>
      <w:r w:rsidR="00993C68" w:rsidRPr="00563493">
        <w:rPr>
          <w:rFonts w:ascii="Times New Roman" w:hAnsi="Times New Roman"/>
          <w:sz w:val="28"/>
          <w:szCs w:val="28"/>
        </w:rPr>
        <w:t xml:space="preserve"> ФШР</w:t>
      </w:r>
      <w:r w:rsidR="00006C59" w:rsidRPr="00563493">
        <w:rPr>
          <w:rFonts w:ascii="Times New Roman" w:hAnsi="Times New Roman"/>
          <w:sz w:val="28"/>
          <w:szCs w:val="28"/>
        </w:rPr>
        <w:t>.</w:t>
      </w:r>
      <w:r w:rsidR="00464F9D" w:rsidRPr="00563493">
        <w:rPr>
          <w:rFonts w:ascii="Times New Roman" w:hAnsi="Times New Roman"/>
          <w:bCs/>
          <w:sz w:val="28"/>
          <w:szCs w:val="28"/>
        </w:rPr>
        <w:t xml:space="preserve"> </w:t>
      </w:r>
      <w:r w:rsidR="00A919F9">
        <w:rPr>
          <w:rFonts w:ascii="Times New Roman" w:hAnsi="Times New Roman"/>
          <w:sz w:val="28"/>
          <w:szCs w:val="28"/>
        </w:rPr>
        <w:t xml:space="preserve"> </w:t>
      </w:r>
      <w:r w:rsidR="00733391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4D2F63" w:rsidRPr="00563493" w:rsidRDefault="004D2F63" w:rsidP="0019446C">
      <w:pPr>
        <w:tabs>
          <w:tab w:val="left" w:pos="71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A0A02" w:rsidRPr="005E43D2" w:rsidRDefault="00CB0145" w:rsidP="005E43D2">
      <w:pPr>
        <w:tabs>
          <w:tab w:val="left" w:pos="71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 </w:t>
      </w:r>
      <w:r w:rsidR="004D2F63" w:rsidRPr="00563493">
        <w:rPr>
          <w:rFonts w:ascii="Times New Roman" w:hAnsi="Times New Roman"/>
          <w:sz w:val="28"/>
          <w:szCs w:val="28"/>
        </w:rPr>
        <w:t xml:space="preserve">  </w:t>
      </w:r>
      <w:r w:rsidRPr="00563493">
        <w:rPr>
          <w:rFonts w:ascii="Times New Roman" w:hAnsi="Times New Roman"/>
          <w:sz w:val="28"/>
          <w:szCs w:val="28"/>
        </w:rPr>
        <w:t xml:space="preserve"> </w:t>
      </w:r>
      <w:r w:rsidR="00401B46" w:rsidRPr="00563493">
        <w:rPr>
          <w:rFonts w:ascii="Times New Roman" w:hAnsi="Times New Roman"/>
          <w:sz w:val="28"/>
          <w:szCs w:val="28"/>
        </w:rPr>
        <w:tab/>
      </w:r>
      <w:r w:rsidR="006A4014" w:rsidRPr="00563493">
        <w:rPr>
          <w:rFonts w:ascii="Times New Roman" w:hAnsi="Times New Roman"/>
          <w:b/>
          <w:sz w:val="28"/>
          <w:szCs w:val="28"/>
        </w:rPr>
        <w:t xml:space="preserve"> </w:t>
      </w:r>
    </w:p>
    <w:p w:rsidR="0000025C" w:rsidRDefault="0000025C" w:rsidP="0000025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7. ЗАЯВКИ НА УЧАСТИЕ</w:t>
      </w:r>
    </w:p>
    <w:p w:rsidR="0000025C" w:rsidRDefault="0000025C" w:rsidP="0000025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Заявку на участие команд и отсканированные документы </w:t>
      </w:r>
      <w:r>
        <w:rPr>
          <w:rFonts w:ascii="Times New Roman" w:hAnsi="Times New Roman"/>
          <w:sz w:val="28"/>
          <w:szCs w:val="28"/>
        </w:rPr>
        <w:t>можно прислать заранее по электронной почте</w:t>
      </w:r>
      <w:r>
        <w:rPr>
          <w:rFonts w:ascii="Times New Roman" w:hAnsi="Times New Roman"/>
          <w:bCs/>
          <w:sz w:val="28"/>
          <w:szCs w:val="28"/>
        </w:rPr>
        <w:t xml:space="preserve"> до окончания срока регистрации на адрес: </w:t>
      </w:r>
      <w:hyperlink r:id="rId6" w:history="1">
        <w:r>
          <w:rPr>
            <w:rStyle w:val="a8"/>
            <w:rFonts w:ascii="Times New Roman" w:hAnsi="Times New Roman"/>
            <w:bCs/>
            <w:sz w:val="28"/>
            <w:szCs w:val="28"/>
            <w:lang w:val="en-US"/>
          </w:rPr>
          <w:t>zayavka</w:t>
        </w:r>
        <w:r>
          <w:rPr>
            <w:rStyle w:val="a8"/>
            <w:rFonts w:ascii="Times New Roman" w:hAnsi="Times New Roman"/>
            <w:bCs/>
            <w:sz w:val="28"/>
            <w:szCs w:val="28"/>
          </w:rPr>
          <w:t>-</w:t>
        </w:r>
        <w:r>
          <w:rPr>
            <w:rStyle w:val="a8"/>
            <w:rFonts w:ascii="Times New Roman" w:hAnsi="Times New Roman"/>
            <w:bCs/>
            <w:sz w:val="28"/>
            <w:szCs w:val="28"/>
            <w:lang w:val="en-US"/>
          </w:rPr>
          <w:t>kazan</w:t>
        </w:r>
        <w:r>
          <w:rPr>
            <w:rStyle w:val="a8"/>
            <w:rFonts w:ascii="Times New Roman" w:hAnsi="Times New Roman"/>
            <w:bCs/>
            <w:sz w:val="28"/>
            <w:szCs w:val="28"/>
          </w:rPr>
          <w:t>@</w:t>
        </w:r>
        <w:r>
          <w:rPr>
            <w:rStyle w:val="a8"/>
            <w:rFonts w:ascii="Times New Roman" w:hAnsi="Times New Roman"/>
            <w:bCs/>
            <w:sz w:val="28"/>
            <w:szCs w:val="28"/>
            <w:lang w:val="en-US"/>
          </w:rPr>
          <w:t>bk</w:t>
        </w:r>
        <w:r>
          <w:rPr>
            <w:rStyle w:val="a8"/>
            <w:rFonts w:ascii="Times New Roman" w:hAnsi="Times New Roman"/>
            <w:bCs/>
            <w:sz w:val="28"/>
            <w:szCs w:val="28"/>
          </w:rPr>
          <w:t>.</w:t>
        </w:r>
        <w:r>
          <w:rPr>
            <w:rStyle w:val="a8"/>
            <w:rFonts w:ascii="Times New Roman" w:hAnsi="Times New Roman"/>
            <w:bCs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00025C" w:rsidRDefault="0000025C" w:rsidP="0000025C">
      <w:pPr>
        <w:spacing w:line="240" w:lineRule="auto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 xml:space="preserve">Бланки заявки и анкеты размещены на сайте: </w:t>
      </w:r>
      <w:r>
        <w:rPr>
          <w:rFonts w:ascii="Times New Roman" w:hAnsi="Times New Roman"/>
          <w:bCs/>
          <w:sz w:val="28"/>
          <w:szCs w:val="28"/>
          <w:u w:val="single"/>
          <w:lang w:val="en-US"/>
        </w:rPr>
        <w:t>www</w:t>
      </w:r>
      <w:r>
        <w:rPr>
          <w:rFonts w:ascii="Times New Roman" w:hAnsi="Times New Roman"/>
          <w:bCs/>
          <w:sz w:val="28"/>
          <w:szCs w:val="28"/>
          <w:u w:val="single"/>
        </w:rPr>
        <w:t>.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  <w:lang w:val="en-US"/>
        </w:rPr>
        <w:t>kazchess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>.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  <w:lang w:val="en-US"/>
        </w:rPr>
        <w:t>ru</w:t>
      </w:r>
      <w:proofErr w:type="spellEnd"/>
    </w:p>
    <w:p w:rsidR="0000025C" w:rsidRDefault="0000025C" w:rsidP="0000025C">
      <w:pPr>
        <w:tabs>
          <w:tab w:val="left" w:pos="284"/>
        </w:tabs>
        <w:contextualSpacing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8. ОПРЕДЕЛЕНИЕ ПОБЕДИТЕЛЕЙ</w:t>
      </w:r>
    </w:p>
    <w:p w:rsidR="006625F5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Итоговые места в со</w:t>
      </w:r>
      <w:r w:rsidR="006625F5">
        <w:rPr>
          <w:rFonts w:ascii="Times New Roman" w:hAnsi="Times New Roman"/>
          <w:sz w:val="28"/>
          <w:szCs w:val="28"/>
        </w:rPr>
        <w:t xml:space="preserve">ревновании определяются по суммарному количеству очков, набранных всеми игроками команды. При равенстве очков </w:t>
      </w:r>
      <w:proofErr w:type="gramStart"/>
      <w:r w:rsidR="006625F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>атчевых очков (победа – 2 очка, ничья – 1 очко, поражение – 0 очков</w:t>
      </w:r>
      <w:r w:rsidR="006625F5">
        <w:rPr>
          <w:rFonts w:ascii="Times New Roman" w:hAnsi="Times New Roman"/>
          <w:sz w:val="28"/>
          <w:szCs w:val="28"/>
        </w:rPr>
        <w:t>;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по результату матчей между собой;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по числу командных побед;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по лучшим результатам на досках согласно поданной заявке (последовательно – 1,2 и т.д.).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случае участия нечетного количества команд в соревнованиях по швейцарской системе «свободная» от игры коман</w:t>
      </w:r>
      <w:r w:rsidR="00B6345C">
        <w:rPr>
          <w:rFonts w:ascii="Times New Roman" w:hAnsi="Times New Roman"/>
          <w:sz w:val="28"/>
          <w:szCs w:val="28"/>
        </w:rPr>
        <w:t xml:space="preserve">да получает 1 командное очко и 1.5 </w:t>
      </w:r>
      <w:r>
        <w:rPr>
          <w:rFonts w:ascii="Times New Roman" w:hAnsi="Times New Roman"/>
          <w:sz w:val="28"/>
          <w:szCs w:val="28"/>
        </w:rPr>
        <w:t xml:space="preserve"> очка к суммарному количеству очков, набранных всеми игроками команды; участники на досках очков не получают.</w:t>
      </w:r>
    </w:p>
    <w:p w:rsidR="0000025C" w:rsidRDefault="0000025C" w:rsidP="0000025C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9. НАГРАЖДЕНИЕ</w:t>
      </w:r>
    </w:p>
    <w:p w:rsidR="0000025C" w:rsidRDefault="0000025C" w:rsidP="0000025C">
      <w:pPr>
        <w:tabs>
          <w:tab w:val="left" w:pos="540"/>
        </w:tabs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Денежными призами, дипломами соответствующих степеней и медалями награждаются команды, занявшие 1-3 места.  Размер и количество денежных призов определяется регламентом спортивных соревнований.  Распределение призового фонда объявляется до окончания 3-го тура соревнований. Призы выдаются участникам на церемонии закрытия соревнований.</w:t>
      </w:r>
    </w:p>
    <w:p w:rsidR="0000025C" w:rsidRDefault="0000025C" w:rsidP="0000025C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00025C" w:rsidRDefault="0000025C" w:rsidP="0000025C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10. ФИНАНСОВЫЕ УСЛОВИЯ</w:t>
      </w:r>
    </w:p>
    <w:p w:rsidR="0000025C" w:rsidRDefault="0000025C" w:rsidP="0000025C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Вступительный взнос (в рублях) следует перечислять на расчетный счет РСШОР. </w:t>
      </w:r>
    </w:p>
    <w:p w:rsidR="0000025C" w:rsidRDefault="0000025C" w:rsidP="0000025C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Турнирные взносы взимаются в соответствии с Положением о внебюджетной деятельности и Уставом РСШОР им.</w:t>
      </w:r>
      <w:r w:rsidR="002334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</w:t>
      </w:r>
      <w:r w:rsidR="002334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  <w:r w:rsidR="0023340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Нежметдинова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0025C" w:rsidRDefault="0000025C" w:rsidP="0000025C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Новые реквизиты:</w:t>
      </w:r>
    </w:p>
    <w:p w:rsidR="0000025C" w:rsidRDefault="0000025C" w:rsidP="0000025C">
      <w:pPr>
        <w:tabs>
          <w:tab w:val="left" w:pos="284"/>
        </w:tabs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ГАУ ДО «РСШОР по шахматам, шашкам, го им.Р.Г. </w:t>
      </w:r>
      <w:proofErr w:type="spellStart"/>
      <w:r>
        <w:rPr>
          <w:rFonts w:ascii="Times New Roman" w:hAnsi="Times New Roman"/>
          <w:sz w:val="28"/>
          <w:szCs w:val="28"/>
        </w:rPr>
        <w:t>Нежметдинова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ЛАВ00719004-ШахШНежм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ИНН:1655016797р/сч:03224643920000001100                                                                                                          Банк: ОКЦ №6 Волго-Вятского ГУ Банк России//УФК по Республике Татарстан г. Казань</w:t>
      </w:r>
    </w:p>
    <w:p w:rsidR="0000025C" w:rsidRDefault="0000025C" w:rsidP="000002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019205400  КПП 165501001    КБК 71900000000000000131                                            ОКТМО 92701000   ДопКр522</w:t>
      </w:r>
    </w:p>
    <w:p w:rsidR="0000025C" w:rsidRDefault="0000025C" w:rsidP="0000025C">
      <w:pPr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 квитанции обязательно указывать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6625F5">
        <w:rPr>
          <w:rFonts w:ascii="Times New Roman" w:hAnsi="Times New Roman"/>
          <w:color w:val="000000"/>
          <w:sz w:val="28"/>
          <w:szCs w:val="28"/>
        </w:rPr>
        <w:t xml:space="preserve"> наименование команды </w:t>
      </w:r>
    </w:p>
    <w:p w:rsidR="0000025C" w:rsidRDefault="0000025C" w:rsidP="0000025C">
      <w:pPr>
        <w:shd w:val="clear" w:color="auto" w:fill="FFFFFF"/>
        <w:ind w:left="5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Денежный призовой фонд турнира формируется не менее </w:t>
      </w:r>
      <w:r w:rsidR="006625F5">
        <w:rPr>
          <w:rFonts w:ascii="Times New Roman" w:hAnsi="Times New Roman"/>
          <w:b/>
          <w:color w:val="000000"/>
          <w:sz w:val="28"/>
          <w:szCs w:val="28"/>
          <w:u w:val="single"/>
        </w:rPr>
        <w:t>40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%</w:t>
      </w:r>
      <w:r>
        <w:rPr>
          <w:rFonts w:ascii="Times New Roman" w:hAnsi="Times New Roman"/>
          <w:sz w:val="28"/>
          <w:szCs w:val="28"/>
        </w:rPr>
        <w:t xml:space="preserve"> средств от собранных турнирных взносов. Остальная часть собранных средств идёт на оплату наградных материалов (медали, дипломы), оплату работы судейской коллегии и обслуживающего персонала, возмещение дополнительных коммунальных расходов.</w:t>
      </w:r>
    </w:p>
    <w:p w:rsidR="0000025C" w:rsidRDefault="0000025C" w:rsidP="0000025C">
      <w:pPr>
        <w:tabs>
          <w:tab w:val="left" w:pos="5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0025C" w:rsidRDefault="0000025C" w:rsidP="0000025C">
      <w:pPr>
        <w:pStyle w:val="a3"/>
        <w:tabs>
          <w:tab w:val="left" w:pos="284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 уточнения  и дополнения  к данному положению утверждаются  регламентом  соревнований                                                                                                                             </w:t>
      </w:r>
    </w:p>
    <w:p w:rsidR="0000025C" w:rsidRDefault="0000025C" w:rsidP="0000025C">
      <w:pPr>
        <w:pStyle w:val="a3"/>
        <w:tabs>
          <w:tab w:val="left" w:pos="284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00025C" w:rsidRDefault="0000025C" w:rsidP="0000025C">
      <w:pPr>
        <w:pStyle w:val="a3"/>
        <w:tabs>
          <w:tab w:val="left" w:pos="284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ДАННОЕ ПОЛОЖЕНИЕ ЯВЛЯЕТСЯ ОФИЦИАЛЬНЫМ ВЫЗОВОМ НА СОРЕВНОВАНИЯ</w:t>
      </w:r>
    </w:p>
    <w:p w:rsidR="002F377F" w:rsidRDefault="002F377F" w:rsidP="00C9746F">
      <w:pPr>
        <w:tabs>
          <w:tab w:val="left" w:pos="714"/>
        </w:tabs>
        <w:spacing w:line="240" w:lineRule="auto"/>
        <w:rPr>
          <w:rFonts w:ascii="Times New Roman" w:hAnsi="Times New Roman"/>
          <w:sz w:val="18"/>
          <w:szCs w:val="18"/>
        </w:rPr>
      </w:pPr>
    </w:p>
    <w:p w:rsidR="00A919F9" w:rsidRDefault="00A919F9" w:rsidP="00C9746F">
      <w:pPr>
        <w:tabs>
          <w:tab w:val="left" w:pos="714"/>
        </w:tabs>
        <w:spacing w:line="240" w:lineRule="auto"/>
        <w:rPr>
          <w:rFonts w:ascii="Times New Roman" w:hAnsi="Times New Roman"/>
          <w:sz w:val="18"/>
          <w:szCs w:val="18"/>
        </w:rPr>
      </w:pPr>
    </w:p>
    <w:p w:rsidR="00C9746F" w:rsidRPr="00C9746F" w:rsidRDefault="00095E59" w:rsidP="00C9746F">
      <w:pPr>
        <w:tabs>
          <w:tab w:val="left" w:pos="714"/>
        </w:tabs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Исполнитель: </w:t>
      </w:r>
      <w:r w:rsidR="00E90128">
        <w:rPr>
          <w:rFonts w:ascii="Times New Roman" w:hAnsi="Times New Roman"/>
          <w:sz w:val="18"/>
          <w:szCs w:val="18"/>
        </w:rPr>
        <w:t>Чистякова Т.Е.</w:t>
      </w:r>
    </w:p>
    <w:sectPr w:rsidR="00C9746F" w:rsidRPr="00C9746F" w:rsidSect="00C9746F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531FC"/>
    <w:multiLevelType w:val="hybridMultilevel"/>
    <w:tmpl w:val="17A44D2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5CA68D1"/>
    <w:multiLevelType w:val="multilevel"/>
    <w:tmpl w:val="25CA68D1"/>
    <w:lvl w:ilvl="0">
      <w:numFmt w:val="bullet"/>
      <w:lvlText w:val="-"/>
      <w:lvlJc w:val="left"/>
      <w:pPr>
        <w:ind w:left="428" w:hanging="291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>
      <w:numFmt w:val="bullet"/>
      <w:lvlText w:val="•"/>
      <w:lvlJc w:val="left"/>
      <w:pPr>
        <w:ind w:left="1497" w:hanging="29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75" w:hanging="2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3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8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3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1" w:hanging="291"/>
      </w:pPr>
      <w:rPr>
        <w:rFonts w:hint="default"/>
        <w:lang w:val="ru-RU" w:eastAsia="en-US" w:bidi="ar-SA"/>
      </w:rPr>
    </w:lvl>
  </w:abstractNum>
  <w:abstractNum w:abstractNumId="2">
    <w:nsid w:val="54EA4DAB"/>
    <w:multiLevelType w:val="hybridMultilevel"/>
    <w:tmpl w:val="CA4EA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8A155C"/>
    <w:multiLevelType w:val="hybridMultilevel"/>
    <w:tmpl w:val="7424E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067ACF"/>
    <w:multiLevelType w:val="hybridMultilevel"/>
    <w:tmpl w:val="4EAED8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8"/>
  <w:characterSpacingControl w:val="doNotCompress"/>
  <w:compat/>
  <w:rsids>
    <w:rsidRoot w:val="00E72522"/>
    <w:rsid w:val="0000025C"/>
    <w:rsid w:val="00006C59"/>
    <w:rsid w:val="00031C9B"/>
    <w:rsid w:val="000341AF"/>
    <w:rsid w:val="00055DF2"/>
    <w:rsid w:val="00061A1F"/>
    <w:rsid w:val="00070781"/>
    <w:rsid w:val="0008262D"/>
    <w:rsid w:val="00090796"/>
    <w:rsid w:val="0009353A"/>
    <w:rsid w:val="00095E59"/>
    <w:rsid w:val="000B6E36"/>
    <w:rsid w:val="000C3059"/>
    <w:rsid w:val="000D1EBA"/>
    <w:rsid w:val="000D474F"/>
    <w:rsid w:val="000E3576"/>
    <w:rsid w:val="000E41B8"/>
    <w:rsid w:val="000E50A0"/>
    <w:rsid w:val="00103B1A"/>
    <w:rsid w:val="00107995"/>
    <w:rsid w:val="001130B5"/>
    <w:rsid w:val="0011339B"/>
    <w:rsid w:val="00115949"/>
    <w:rsid w:val="00117FCF"/>
    <w:rsid w:val="001205DF"/>
    <w:rsid w:val="00121430"/>
    <w:rsid w:val="00122938"/>
    <w:rsid w:val="0014063C"/>
    <w:rsid w:val="001429DD"/>
    <w:rsid w:val="00143B3F"/>
    <w:rsid w:val="00147AEF"/>
    <w:rsid w:val="00155B5D"/>
    <w:rsid w:val="0016020E"/>
    <w:rsid w:val="00164B6C"/>
    <w:rsid w:val="00176011"/>
    <w:rsid w:val="00176628"/>
    <w:rsid w:val="0018055B"/>
    <w:rsid w:val="0018793C"/>
    <w:rsid w:val="00187BB5"/>
    <w:rsid w:val="0019446C"/>
    <w:rsid w:val="00195C54"/>
    <w:rsid w:val="001A1916"/>
    <w:rsid w:val="001A7349"/>
    <w:rsid w:val="001B049C"/>
    <w:rsid w:val="001B18DE"/>
    <w:rsid w:val="001D11FF"/>
    <w:rsid w:val="001D36C2"/>
    <w:rsid w:val="001D596A"/>
    <w:rsid w:val="001E0E52"/>
    <w:rsid w:val="001E3422"/>
    <w:rsid w:val="001F228A"/>
    <w:rsid w:val="001F7B98"/>
    <w:rsid w:val="00200778"/>
    <w:rsid w:val="00202BF1"/>
    <w:rsid w:val="00211119"/>
    <w:rsid w:val="00211E66"/>
    <w:rsid w:val="002133FD"/>
    <w:rsid w:val="002137BA"/>
    <w:rsid w:val="0022033D"/>
    <w:rsid w:val="002277EE"/>
    <w:rsid w:val="00230626"/>
    <w:rsid w:val="00233408"/>
    <w:rsid w:val="00236F5B"/>
    <w:rsid w:val="00242159"/>
    <w:rsid w:val="00263667"/>
    <w:rsid w:val="0026567F"/>
    <w:rsid w:val="00272114"/>
    <w:rsid w:val="00275CFE"/>
    <w:rsid w:val="002A06F8"/>
    <w:rsid w:val="002A0A02"/>
    <w:rsid w:val="002A3572"/>
    <w:rsid w:val="002B65CD"/>
    <w:rsid w:val="002C1503"/>
    <w:rsid w:val="002D0F93"/>
    <w:rsid w:val="002D40EB"/>
    <w:rsid w:val="002D7688"/>
    <w:rsid w:val="002F377F"/>
    <w:rsid w:val="00310149"/>
    <w:rsid w:val="003206CE"/>
    <w:rsid w:val="00321EB5"/>
    <w:rsid w:val="00322D92"/>
    <w:rsid w:val="00331DD8"/>
    <w:rsid w:val="0033381C"/>
    <w:rsid w:val="00355A71"/>
    <w:rsid w:val="0035719B"/>
    <w:rsid w:val="00370F1F"/>
    <w:rsid w:val="003711BE"/>
    <w:rsid w:val="00376D0F"/>
    <w:rsid w:val="0038400A"/>
    <w:rsid w:val="00393CAE"/>
    <w:rsid w:val="0039577D"/>
    <w:rsid w:val="003A42DF"/>
    <w:rsid w:val="003A7790"/>
    <w:rsid w:val="003C64B8"/>
    <w:rsid w:val="003C6AD8"/>
    <w:rsid w:val="003E0DE3"/>
    <w:rsid w:val="003E41BF"/>
    <w:rsid w:val="003F57CB"/>
    <w:rsid w:val="003F793E"/>
    <w:rsid w:val="004003F3"/>
    <w:rsid w:val="00401B46"/>
    <w:rsid w:val="00403C66"/>
    <w:rsid w:val="004054D1"/>
    <w:rsid w:val="004108E6"/>
    <w:rsid w:val="0042297E"/>
    <w:rsid w:val="00426879"/>
    <w:rsid w:val="0043347F"/>
    <w:rsid w:val="004430B3"/>
    <w:rsid w:val="0046181F"/>
    <w:rsid w:val="00464F29"/>
    <w:rsid w:val="00464F9D"/>
    <w:rsid w:val="00492855"/>
    <w:rsid w:val="00494863"/>
    <w:rsid w:val="004D2F63"/>
    <w:rsid w:val="004E7017"/>
    <w:rsid w:val="00542CE0"/>
    <w:rsid w:val="00552F2C"/>
    <w:rsid w:val="00562954"/>
    <w:rsid w:val="00563493"/>
    <w:rsid w:val="0057314B"/>
    <w:rsid w:val="00581C6A"/>
    <w:rsid w:val="00581FB9"/>
    <w:rsid w:val="00596A4C"/>
    <w:rsid w:val="005A6713"/>
    <w:rsid w:val="005B0207"/>
    <w:rsid w:val="005E43D2"/>
    <w:rsid w:val="005F0451"/>
    <w:rsid w:val="005F7E93"/>
    <w:rsid w:val="006000CB"/>
    <w:rsid w:val="006005C2"/>
    <w:rsid w:val="00606ADF"/>
    <w:rsid w:val="00616067"/>
    <w:rsid w:val="006311EE"/>
    <w:rsid w:val="0063437B"/>
    <w:rsid w:val="00645C37"/>
    <w:rsid w:val="006552CF"/>
    <w:rsid w:val="00660CF1"/>
    <w:rsid w:val="00660E0A"/>
    <w:rsid w:val="006625F5"/>
    <w:rsid w:val="00670DFD"/>
    <w:rsid w:val="00671A04"/>
    <w:rsid w:val="00684006"/>
    <w:rsid w:val="0069246B"/>
    <w:rsid w:val="00695875"/>
    <w:rsid w:val="006A4014"/>
    <w:rsid w:val="006A450D"/>
    <w:rsid w:val="006A6DD1"/>
    <w:rsid w:val="006D32C2"/>
    <w:rsid w:val="006D6138"/>
    <w:rsid w:val="006E3EE9"/>
    <w:rsid w:val="00704410"/>
    <w:rsid w:val="00717601"/>
    <w:rsid w:val="00726AA8"/>
    <w:rsid w:val="00733391"/>
    <w:rsid w:val="00736651"/>
    <w:rsid w:val="00760CE4"/>
    <w:rsid w:val="007777FD"/>
    <w:rsid w:val="00794613"/>
    <w:rsid w:val="007A05B8"/>
    <w:rsid w:val="007A0CB1"/>
    <w:rsid w:val="007A1FDE"/>
    <w:rsid w:val="007A32CF"/>
    <w:rsid w:val="007C3FD8"/>
    <w:rsid w:val="007D7CCB"/>
    <w:rsid w:val="007F2713"/>
    <w:rsid w:val="007F34A4"/>
    <w:rsid w:val="00802EC9"/>
    <w:rsid w:val="00812353"/>
    <w:rsid w:val="0083441D"/>
    <w:rsid w:val="00846124"/>
    <w:rsid w:val="008477FB"/>
    <w:rsid w:val="00853AF9"/>
    <w:rsid w:val="0085704B"/>
    <w:rsid w:val="008647A0"/>
    <w:rsid w:val="00865CAE"/>
    <w:rsid w:val="00874C5A"/>
    <w:rsid w:val="00880ADA"/>
    <w:rsid w:val="0088232C"/>
    <w:rsid w:val="00884F6B"/>
    <w:rsid w:val="00896836"/>
    <w:rsid w:val="008A72A3"/>
    <w:rsid w:val="008B0698"/>
    <w:rsid w:val="008B4A1B"/>
    <w:rsid w:val="008D1FED"/>
    <w:rsid w:val="008E7433"/>
    <w:rsid w:val="008E7C2D"/>
    <w:rsid w:val="008F0CF1"/>
    <w:rsid w:val="009003E6"/>
    <w:rsid w:val="00901578"/>
    <w:rsid w:val="009102BF"/>
    <w:rsid w:val="00940801"/>
    <w:rsid w:val="00960CFA"/>
    <w:rsid w:val="0096497E"/>
    <w:rsid w:val="009662EB"/>
    <w:rsid w:val="0097127F"/>
    <w:rsid w:val="00973D91"/>
    <w:rsid w:val="00974337"/>
    <w:rsid w:val="00984ABE"/>
    <w:rsid w:val="009937C1"/>
    <w:rsid w:val="00993C68"/>
    <w:rsid w:val="009B57AD"/>
    <w:rsid w:val="009C31B6"/>
    <w:rsid w:val="009C37E8"/>
    <w:rsid w:val="009C43BF"/>
    <w:rsid w:val="009D2B95"/>
    <w:rsid w:val="009D6EF5"/>
    <w:rsid w:val="009E0291"/>
    <w:rsid w:val="009E5785"/>
    <w:rsid w:val="00A032FD"/>
    <w:rsid w:val="00A0739D"/>
    <w:rsid w:val="00A10CEF"/>
    <w:rsid w:val="00A25085"/>
    <w:rsid w:val="00A32EA4"/>
    <w:rsid w:val="00A60041"/>
    <w:rsid w:val="00A60C91"/>
    <w:rsid w:val="00A67BF1"/>
    <w:rsid w:val="00A7671A"/>
    <w:rsid w:val="00A91786"/>
    <w:rsid w:val="00A919F9"/>
    <w:rsid w:val="00A95012"/>
    <w:rsid w:val="00AB5D83"/>
    <w:rsid w:val="00AC6493"/>
    <w:rsid w:val="00AD167B"/>
    <w:rsid w:val="00AF047A"/>
    <w:rsid w:val="00AF0B9F"/>
    <w:rsid w:val="00B05706"/>
    <w:rsid w:val="00B12831"/>
    <w:rsid w:val="00B154F3"/>
    <w:rsid w:val="00B217F8"/>
    <w:rsid w:val="00B40997"/>
    <w:rsid w:val="00B52B5E"/>
    <w:rsid w:val="00B53E51"/>
    <w:rsid w:val="00B54CEA"/>
    <w:rsid w:val="00B61E09"/>
    <w:rsid w:val="00B6345C"/>
    <w:rsid w:val="00B637D6"/>
    <w:rsid w:val="00B75DF2"/>
    <w:rsid w:val="00B84968"/>
    <w:rsid w:val="00B85294"/>
    <w:rsid w:val="00B90485"/>
    <w:rsid w:val="00B90A61"/>
    <w:rsid w:val="00B93EFB"/>
    <w:rsid w:val="00BA523F"/>
    <w:rsid w:val="00BD6C55"/>
    <w:rsid w:val="00BE01B9"/>
    <w:rsid w:val="00BF2A65"/>
    <w:rsid w:val="00C05818"/>
    <w:rsid w:val="00C133AC"/>
    <w:rsid w:val="00C1756F"/>
    <w:rsid w:val="00C26180"/>
    <w:rsid w:val="00C26D7F"/>
    <w:rsid w:val="00C314E4"/>
    <w:rsid w:val="00C4364E"/>
    <w:rsid w:val="00C63DD1"/>
    <w:rsid w:val="00C642ED"/>
    <w:rsid w:val="00C9439F"/>
    <w:rsid w:val="00C9746F"/>
    <w:rsid w:val="00CB0145"/>
    <w:rsid w:val="00CB2530"/>
    <w:rsid w:val="00CB2A41"/>
    <w:rsid w:val="00CB7BB5"/>
    <w:rsid w:val="00CC2965"/>
    <w:rsid w:val="00CC53B1"/>
    <w:rsid w:val="00CD2861"/>
    <w:rsid w:val="00CD3C18"/>
    <w:rsid w:val="00CE26CE"/>
    <w:rsid w:val="00CE4DD6"/>
    <w:rsid w:val="00CE62C3"/>
    <w:rsid w:val="00D27617"/>
    <w:rsid w:val="00D32FC9"/>
    <w:rsid w:val="00D34FE7"/>
    <w:rsid w:val="00D35EEE"/>
    <w:rsid w:val="00D42278"/>
    <w:rsid w:val="00D64284"/>
    <w:rsid w:val="00D65250"/>
    <w:rsid w:val="00D713DC"/>
    <w:rsid w:val="00D7727F"/>
    <w:rsid w:val="00D77464"/>
    <w:rsid w:val="00D94EF6"/>
    <w:rsid w:val="00DA0676"/>
    <w:rsid w:val="00DA0E99"/>
    <w:rsid w:val="00DA2725"/>
    <w:rsid w:val="00DA350E"/>
    <w:rsid w:val="00DC5A7B"/>
    <w:rsid w:val="00DD3E40"/>
    <w:rsid w:val="00DD50FD"/>
    <w:rsid w:val="00DE2B49"/>
    <w:rsid w:val="00DE5BC4"/>
    <w:rsid w:val="00DE6A25"/>
    <w:rsid w:val="00DE74A3"/>
    <w:rsid w:val="00DF4D53"/>
    <w:rsid w:val="00E0235A"/>
    <w:rsid w:val="00E02D90"/>
    <w:rsid w:val="00E208E7"/>
    <w:rsid w:val="00E26AF9"/>
    <w:rsid w:val="00E42F17"/>
    <w:rsid w:val="00E72522"/>
    <w:rsid w:val="00E73D65"/>
    <w:rsid w:val="00E771BC"/>
    <w:rsid w:val="00E83D3F"/>
    <w:rsid w:val="00E90128"/>
    <w:rsid w:val="00EA08E1"/>
    <w:rsid w:val="00EA19D0"/>
    <w:rsid w:val="00EA4CE4"/>
    <w:rsid w:val="00EA7DA3"/>
    <w:rsid w:val="00ED054F"/>
    <w:rsid w:val="00EE1C5E"/>
    <w:rsid w:val="00EE4666"/>
    <w:rsid w:val="00EE4FC4"/>
    <w:rsid w:val="00EF608B"/>
    <w:rsid w:val="00EF7F96"/>
    <w:rsid w:val="00F042C3"/>
    <w:rsid w:val="00F1393F"/>
    <w:rsid w:val="00F172D5"/>
    <w:rsid w:val="00F2015E"/>
    <w:rsid w:val="00F30630"/>
    <w:rsid w:val="00F628CC"/>
    <w:rsid w:val="00F84378"/>
    <w:rsid w:val="00F9219B"/>
    <w:rsid w:val="00F95E68"/>
    <w:rsid w:val="00FA014B"/>
    <w:rsid w:val="00FB3C2E"/>
    <w:rsid w:val="00FC25EB"/>
    <w:rsid w:val="00FC2C8C"/>
    <w:rsid w:val="00FC3C6C"/>
    <w:rsid w:val="00FD178F"/>
    <w:rsid w:val="00FD5DCC"/>
    <w:rsid w:val="00FE13AE"/>
    <w:rsid w:val="00FE3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C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577D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6A4014"/>
    <w:pPr>
      <w:spacing w:after="0" w:line="240" w:lineRule="auto"/>
      <w:ind w:left="36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6A4014"/>
    <w:rPr>
      <w:rFonts w:ascii="Times New Roman" w:hAnsi="Times New Roman"/>
      <w:sz w:val="24"/>
      <w:szCs w:val="24"/>
    </w:rPr>
  </w:style>
  <w:style w:type="character" w:styleId="a8">
    <w:name w:val="Hyperlink"/>
    <w:rsid w:val="006A4014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717601"/>
    <w:pPr>
      <w:widowControl w:val="0"/>
      <w:autoSpaceDE w:val="0"/>
      <w:autoSpaceDN w:val="0"/>
      <w:spacing w:after="0" w:line="240" w:lineRule="auto"/>
      <w:ind w:left="109"/>
    </w:pPr>
    <w:rPr>
      <w:rFonts w:ascii="Times New Roman" w:hAnsi="Times New Roman"/>
      <w:lang w:bidi="ru-RU"/>
    </w:rPr>
  </w:style>
  <w:style w:type="paragraph" w:styleId="a9">
    <w:name w:val="No Spacing"/>
    <w:uiPriority w:val="1"/>
    <w:qFormat/>
    <w:rsid w:val="0000025C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yavka-kazan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3\Documents\&#1063;&#1077;&#1084;&#1087;&#1080;&#1086;&#1085;&#1072;&#1090;%20&#1050;&#1072;&#1079;&#1072;&#1085;&#1080;%20201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C5D10-E8A3-4D22-AB44-BB4698FFB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Чемпионат Казани 2012</Template>
  <TotalTime>41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6234</CharactersWithSpaces>
  <SharedDoc>false</SharedDoc>
  <HLinks>
    <vt:vector size="12" baseType="variant">
      <vt:variant>
        <vt:i4>3145813</vt:i4>
      </vt:variant>
      <vt:variant>
        <vt:i4>3</vt:i4>
      </vt:variant>
      <vt:variant>
        <vt:i4>0</vt:i4>
      </vt:variant>
      <vt:variant>
        <vt:i4>5</vt:i4>
      </vt:variant>
      <vt:variant>
        <vt:lpwstr>mailto:zayavka-kazan@bk.ru</vt:lpwstr>
      </vt:variant>
      <vt:variant>
        <vt:lpwstr/>
      </vt:variant>
      <vt:variant>
        <vt:i4>3145813</vt:i4>
      </vt:variant>
      <vt:variant>
        <vt:i4>0</vt:i4>
      </vt:variant>
      <vt:variant>
        <vt:i4>0</vt:i4>
      </vt:variant>
      <vt:variant>
        <vt:i4>5</vt:i4>
      </vt:variant>
      <vt:variant>
        <vt:lpwstr>mailto:zayavka-kazan@bk.ru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203</dc:creator>
  <cp:lastModifiedBy>1</cp:lastModifiedBy>
  <cp:revision>4</cp:revision>
  <cp:lastPrinted>2026-10-20T11:03:00Z</cp:lastPrinted>
  <dcterms:created xsi:type="dcterms:W3CDTF">2026-10-19T09:21:00Z</dcterms:created>
  <dcterms:modified xsi:type="dcterms:W3CDTF">2026-10-20T11:37:00Z</dcterms:modified>
</cp:coreProperties>
</file>